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69B" w:rsidRDefault="00FD469B" w:rsidP="00AF1FAB">
      <w:pPr>
        <w:pStyle w:val="Attendees"/>
        <w:spacing w:after="0" w:line="240" w:lineRule="auto"/>
        <w:jc w:val="left"/>
        <w:rPr>
          <w:sz w:val="18"/>
        </w:rPr>
      </w:pPr>
    </w:p>
    <w:p w:rsidR="003166F8" w:rsidRDefault="003166F8" w:rsidP="003166F8">
      <w:pPr>
        <w:spacing w:line="240" w:lineRule="auto"/>
        <w:ind w:left="36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Meeting Minutes</w:t>
      </w:r>
    </w:p>
    <w:p w:rsidR="00A27E74" w:rsidRDefault="003166F8" w:rsidP="00A27E74">
      <w:pPr>
        <w:pStyle w:val="Attendees"/>
        <w:spacing w:after="0" w:line="240" w:lineRule="auto"/>
        <w:ind w:left="360"/>
        <w:jc w:val="left"/>
        <w:rPr>
          <w:szCs w:val="22"/>
        </w:rPr>
      </w:pPr>
      <w:r w:rsidRPr="00D93864">
        <w:rPr>
          <w:b/>
          <w:bCs/>
          <w:sz w:val="24"/>
          <w:shd w:val="clear" w:color="auto" w:fill="FFFFFF"/>
        </w:rPr>
        <w:t>Board Members:</w:t>
      </w:r>
      <w:r w:rsidRPr="00D93864">
        <w:rPr>
          <w:sz w:val="24"/>
          <w:shd w:val="clear" w:color="auto" w:fill="FFFFFF"/>
        </w:rPr>
        <w:t> </w:t>
      </w:r>
      <w:r w:rsidRPr="00D93864">
        <w:rPr>
          <w:sz w:val="24"/>
        </w:rPr>
        <w:br/>
      </w:r>
      <w:r w:rsidRPr="00D93864">
        <w:rPr>
          <w:i/>
          <w:iCs/>
          <w:sz w:val="24"/>
          <w:shd w:val="clear" w:color="auto" w:fill="FFFFFF"/>
        </w:rPr>
        <w:t>Present</w:t>
      </w:r>
      <w:r w:rsidRPr="00D93864">
        <w:rPr>
          <w:iCs/>
          <w:sz w:val="24"/>
          <w:shd w:val="clear" w:color="auto" w:fill="FFFFFF"/>
        </w:rPr>
        <w:t>:</w:t>
      </w:r>
      <w:r w:rsidRPr="00D93864">
        <w:rPr>
          <w:sz w:val="24"/>
          <w:shd w:val="clear" w:color="auto" w:fill="FFFFFF"/>
        </w:rPr>
        <w:t xml:space="preserve">  </w:t>
      </w:r>
      <w:r w:rsidR="00EA63E7">
        <w:t xml:space="preserve">Josh Bell, </w:t>
      </w:r>
      <w:r w:rsidR="00A27E74">
        <w:t xml:space="preserve">Kate Brainerd, </w:t>
      </w:r>
      <w:r w:rsidR="00A27E74">
        <w:rPr>
          <w:szCs w:val="22"/>
        </w:rPr>
        <w:t xml:space="preserve">Shauna Brown, </w:t>
      </w:r>
      <w:r w:rsidR="009D02DB">
        <w:rPr>
          <w:szCs w:val="22"/>
        </w:rPr>
        <w:t xml:space="preserve">Cathleen Carter, </w:t>
      </w:r>
      <w:r w:rsidR="00A27E74">
        <w:rPr>
          <w:szCs w:val="22"/>
        </w:rPr>
        <w:t xml:space="preserve">Linda </w:t>
      </w:r>
      <w:proofErr w:type="spellStart"/>
      <w:r w:rsidR="00A27E74">
        <w:rPr>
          <w:szCs w:val="22"/>
        </w:rPr>
        <w:t>Eyring</w:t>
      </w:r>
      <w:proofErr w:type="spellEnd"/>
      <w:r w:rsidR="00A27E74">
        <w:rPr>
          <w:szCs w:val="22"/>
        </w:rPr>
        <w:t xml:space="preserve">, </w:t>
      </w:r>
      <w:r w:rsidR="00EA63E7">
        <w:t xml:space="preserve">Marcia Goodrich, </w:t>
      </w:r>
      <w:r w:rsidR="00A27E74">
        <w:t xml:space="preserve">Jessica Hercules, </w:t>
      </w:r>
      <w:r w:rsidR="00A27E74">
        <w:rPr>
          <w:szCs w:val="22"/>
        </w:rPr>
        <w:t xml:space="preserve">Justin Martinez, </w:t>
      </w:r>
      <w:r w:rsidR="00A27E74">
        <w:t xml:space="preserve">Mark Mataya, </w:t>
      </w:r>
      <w:r w:rsidR="00A27E74">
        <w:rPr>
          <w:szCs w:val="22"/>
        </w:rPr>
        <w:t xml:space="preserve">Sherrie Mortensen, Stephanie </w:t>
      </w:r>
      <w:proofErr w:type="spellStart"/>
      <w:r w:rsidR="00A27E74">
        <w:rPr>
          <w:szCs w:val="22"/>
        </w:rPr>
        <w:t>Nicolaides</w:t>
      </w:r>
      <w:proofErr w:type="spellEnd"/>
      <w:r w:rsidR="00A27E74">
        <w:rPr>
          <w:szCs w:val="22"/>
        </w:rPr>
        <w:t xml:space="preserve">, </w:t>
      </w:r>
      <w:r w:rsidR="009D02DB">
        <w:t>Danielle Pedersen, Kathryn Reeve</w:t>
      </w:r>
      <w:r w:rsidR="00EA63E7">
        <w:t>s</w:t>
      </w:r>
      <w:r w:rsidR="009D02DB">
        <w:t>,</w:t>
      </w:r>
      <w:r w:rsidR="009D02DB">
        <w:rPr>
          <w:szCs w:val="22"/>
        </w:rPr>
        <w:t xml:space="preserve"> </w:t>
      </w:r>
      <w:r w:rsidR="00A27E74">
        <w:t xml:space="preserve">Tim Stack, Alison Taylor, </w:t>
      </w:r>
      <w:r w:rsidR="00A27E74">
        <w:rPr>
          <w:szCs w:val="22"/>
        </w:rPr>
        <w:t xml:space="preserve">Nicki Wake, </w:t>
      </w:r>
    </w:p>
    <w:p w:rsidR="00BC27A0" w:rsidRDefault="00BC27A0" w:rsidP="00BC27A0">
      <w:pPr>
        <w:pStyle w:val="Attendees"/>
        <w:spacing w:after="0" w:line="240" w:lineRule="auto"/>
        <w:ind w:left="360"/>
        <w:jc w:val="left"/>
      </w:pPr>
    </w:p>
    <w:p w:rsidR="00BC27A0" w:rsidRDefault="003166F8" w:rsidP="004B40DF">
      <w:pPr>
        <w:spacing w:line="240" w:lineRule="auto"/>
        <w:ind w:left="360"/>
        <w:rPr>
          <w:szCs w:val="22"/>
        </w:rPr>
      </w:pPr>
      <w:r w:rsidRPr="00463990">
        <w:rPr>
          <w:i/>
          <w:iCs/>
          <w:shd w:val="clear" w:color="auto" w:fill="FFFFFF"/>
        </w:rPr>
        <w:t>Absent</w:t>
      </w:r>
      <w:r w:rsidRPr="00463990">
        <w:rPr>
          <w:iCs/>
          <w:shd w:val="clear" w:color="auto" w:fill="FFFFFF"/>
        </w:rPr>
        <w:t>:</w:t>
      </w:r>
      <w:r w:rsidR="00BC27A0">
        <w:rPr>
          <w:iCs/>
          <w:shd w:val="clear" w:color="auto" w:fill="FFFFFF"/>
        </w:rPr>
        <w:t xml:space="preserve"> </w:t>
      </w:r>
      <w:r w:rsidR="00EA63E7">
        <w:t xml:space="preserve">Todd Bird, </w:t>
      </w:r>
      <w:r w:rsidR="00005610">
        <w:t xml:space="preserve">Breanne Kelly, </w:t>
      </w:r>
      <w:r w:rsidR="006248EF">
        <w:rPr>
          <w:szCs w:val="22"/>
        </w:rPr>
        <w:t xml:space="preserve">Natalie </w:t>
      </w:r>
      <w:proofErr w:type="spellStart"/>
      <w:r w:rsidR="006248EF">
        <w:rPr>
          <w:szCs w:val="22"/>
        </w:rPr>
        <w:t>Mataya</w:t>
      </w:r>
      <w:proofErr w:type="spellEnd"/>
      <w:r w:rsidR="006248EF">
        <w:rPr>
          <w:szCs w:val="22"/>
        </w:rPr>
        <w:t>,</w:t>
      </w:r>
      <w:r w:rsidR="006248EF" w:rsidRPr="006248EF">
        <w:rPr>
          <w:shd w:val="clear" w:color="auto" w:fill="FFFFFF"/>
        </w:rPr>
        <w:t xml:space="preserve"> </w:t>
      </w:r>
      <w:r w:rsidR="009D02DB">
        <w:rPr>
          <w:shd w:val="clear" w:color="auto" w:fill="FFFFFF"/>
        </w:rPr>
        <w:t xml:space="preserve">Elizabeth </w:t>
      </w:r>
      <w:proofErr w:type="spellStart"/>
      <w:r w:rsidR="009D02DB">
        <w:rPr>
          <w:shd w:val="clear" w:color="auto" w:fill="FFFFFF"/>
        </w:rPr>
        <w:t>Totterer</w:t>
      </w:r>
      <w:proofErr w:type="spellEnd"/>
      <w:r w:rsidR="0095633D">
        <w:rPr>
          <w:shd w:val="clear" w:color="auto" w:fill="FFFFFF"/>
        </w:rPr>
        <w:t xml:space="preserve"> (excused)</w:t>
      </w:r>
      <w:r w:rsidR="00EA63E7">
        <w:rPr>
          <w:shd w:val="clear" w:color="auto" w:fill="FFFFFF"/>
        </w:rPr>
        <w:t>,</w:t>
      </w:r>
      <w:r w:rsidR="00EA63E7" w:rsidRPr="00EA63E7">
        <w:rPr>
          <w:szCs w:val="22"/>
        </w:rPr>
        <w:t xml:space="preserve"> </w:t>
      </w:r>
      <w:r w:rsidR="00EA63E7">
        <w:rPr>
          <w:szCs w:val="22"/>
        </w:rPr>
        <w:t xml:space="preserve">Jim </w:t>
      </w:r>
      <w:proofErr w:type="spellStart"/>
      <w:r w:rsidR="00EA63E7">
        <w:rPr>
          <w:szCs w:val="22"/>
        </w:rPr>
        <w:t>Wiscomb</w:t>
      </w:r>
      <w:proofErr w:type="spellEnd"/>
    </w:p>
    <w:p w:rsidR="003166F8" w:rsidRDefault="003166F8" w:rsidP="003166F8">
      <w:pPr>
        <w:spacing w:line="240" w:lineRule="auto"/>
        <w:ind w:left="360"/>
        <w:rPr>
          <w:shd w:val="clear" w:color="auto" w:fill="FFFFFF"/>
        </w:rPr>
      </w:pPr>
      <w:r w:rsidRPr="00463990">
        <w:rPr>
          <w:i/>
          <w:iCs/>
          <w:shd w:val="clear" w:color="auto" w:fill="FFFFFF"/>
        </w:rPr>
        <w:t>Quorum present?</w:t>
      </w:r>
      <w:r w:rsidRPr="00463990">
        <w:rPr>
          <w:shd w:val="clear" w:color="auto" w:fill="FFFFFF"/>
        </w:rPr>
        <w:t> </w:t>
      </w:r>
      <w:r w:rsidR="00200449">
        <w:rPr>
          <w:shd w:val="clear" w:color="auto" w:fill="FFFFFF"/>
        </w:rPr>
        <w:t>Yes</w:t>
      </w:r>
    </w:p>
    <w:p w:rsidR="003166F8" w:rsidRPr="0022197E" w:rsidRDefault="003166F8" w:rsidP="003166F8">
      <w:pPr>
        <w:spacing w:line="240" w:lineRule="auto"/>
        <w:ind w:left="360"/>
        <w:rPr>
          <w:shd w:val="clear" w:color="auto" w:fill="FFFFFF"/>
        </w:rPr>
      </w:pPr>
      <w:r w:rsidRPr="00463990">
        <w:rPr>
          <w:b/>
          <w:bCs/>
          <w:shd w:val="clear" w:color="auto" w:fill="FFFFFF"/>
        </w:rPr>
        <w:t xml:space="preserve">Proceedings: </w:t>
      </w:r>
      <w:r w:rsidRPr="00463990">
        <w:br/>
      </w:r>
      <w:r w:rsidRPr="00463990">
        <w:rPr>
          <w:shd w:val="clear" w:color="auto" w:fill="FFFFFF"/>
        </w:rPr>
        <w:t>· </w:t>
      </w:r>
      <w:r w:rsidR="00200449">
        <w:rPr>
          <w:i/>
          <w:iCs/>
          <w:shd w:val="clear" w:color="auto" w:fill="FFFFFF"/>
        </w:rPr>
        <w:t>Meeting called to order at 10:0</w:t>
      </w:r>
      <w:r w:rsidR="00EA63E7">
        <w:rPr>
          <w:i/>
          <w:iCs/>
          <w:shd w:val="clear" w:color="auto" w:fill="FFFFFF"/>
        </w:rPr>
        <w:t>5</w:t>
      </w:r>
      <w:r w:rsidR="00200449">
        <w:rPr>
          <w:i/>
          <w:iCs/>
          <w:shd w:val="clear" w:color="auto" w:fill="FFFFFF"/>
        </w:rPr>
        <w:t xml:space="preserve"> AM.</w:t>
      </w:r>
      <w:r w:rsidR="009D02DB">
        <w:rPr>
          <w:i/>
          <w:iCs/>
          <w:shd w:val="clear" w:color="auto" w:fill="FFFFFF"/>
        </w:rPr>
        <w:t xml:space="preserve">  </w:t>
      </w:r>
    </w:p>
    <w:p w:rsidR="003166F8" w:rsidRDefault="003166F8" w:rsidP="003166F8">
      <w:pPr>
        <w:spacing w:line="240" w:lineRule="auto"/>
        <w:ind w:left="360"/>
        <w:rPr>
          <w:i/>
          <w:iCs/>
          <w:shd w:val="clear" w:color="auto" w:fill="FFFFFF"/>
        </w:rPr>
      </w:pPr>
      <w:r w:rsidRPr="00463990">
        <w:rPr>
          <w:shd w:val="clear" w:color="auto" w:fill="FFFFFF"/>
        </w:rPr>
        <w:t xml:space="preserve">∙ </w:t>
      </w:r>
      <w:r w:rsidRPr="00463990">
        <w:rPr>
          <w:i/>
          <w:iCs/>
          <w:shd w:val="clear" w:color="auto" w:fill="FFFFFF"/>
        </w:rPr>
        <w:t>Minutes (Kate Brainerd)</w:t>
      </w:r>
    </w:p>
    <w:p w:rsidR="003166F8" w:rsidRPr="00463990" w:rsidRDefault="003166F8" w:rsidP="003166F8">
      <w:pPr>
        <w:spacing w:line="240" w:lineRule="auto"/>
        <w:ind w:left="360"/>
        <w:rPr>
          <w:shd w:val="clear" w:color="auto" w:fill="FFFFFF"/>
        </w:rPr>
      </w:pPr>
      <w:r w:rsidRPr="00463990">
        <w:rPr>
          <w:u w:val="single"/>
          <w:shd w:val="clear" w:color="auto" w:fill="FFFFFF"/>
        </w:rPr>
        <w:t>MOTION</w:t>
      </w:r>
      <w:r w:rsidRPr="00463990">
        <w:rPr>
          <w:shd w:val="clear" w:color="auto" w:fill="FFFFFF"/>
        </w:rPr>
        <w:t xml:space="preserve"> by </w:t>
      </w:r>
      <w:r w:rsidR="00EA63E7">
        <w:rPr>
          <w:shd w:val="clear" w:color="auto" w:fill="FFFFFF"/>
        </w:rPr>
        <w:t>Nicki Wake</w:t>
      </w:r>
      <w:r w:rsidRPr="00463990">
        <w:rPr>
          <w:shd w:val="clear" w:color="auto" w:fill="FFFFFF"/>
        </w:rPr>
        <w:t xml:space="preserve"> to approve minutes of previous meeting; seconded by </w:t>
      </w:r>
      <w:r w:rsidR="00EA63E7">
        <w:rPr>
          <w:shd w:val="clear" w:color="auto" w:fill="FFFFFF"/>
        </w:rPr>
        <w:t>Shauna Brown</w:t>
      </w:r>
      <w:r w:rsidRPr="00463990">
        <w:rPr>
          <w:shd w:val="clear" w:color="auto" w:fill="FFFFFF"/>
        </w:rPr>
        <w:t xml:space="preserve"> and passed.   </w:t>
      </w:r>
    </w:p>
    <w:p w:rsidR="003166F8" w:rsidRDefault="003166F8" w:rsidP="003166F8">
      <w:pPr>
        <w:spacing w:line="240" w:lineRule="auto"/>
        <w:ind w:left="360"/>
        <w:rPr>
          <w:i/>
          <w:iCs/>
          <w:shd w:val="clear" w:color="auto" w:fill="FFFFFF"/>
        </w:rPr>
      </w:pPr>
      <w:r w:rsidRPr="00463990">
        <w:rPr>
          <w:i/>
          <w:iCs/>
          <w:shd w:val="clear" w:color="auto" w:fill="FFFFFF"/>
        </w:rPr>
        <w:t>· Treasurer’s Report (Todd Bird</w:t>
      </w:r>
      <w:r w:rsidR="00EA63E7">
        <w:rPr>
          <w:i/>
          <w:iCs/>
          <w:shd w:val="clear" w:color="auto" w:fill="FFFFFF"/>
        </w:rPr>
        <w:t xml:space="preserve"> and Shauna Brown</w:t>
      </w:r>
      <w:r w:rsidRPr="00463990">
        <w:rPr>
          <w:i/>
          <w:iCs/>
          <w:shd w:val="clear" w:color="auto" w:fill="FFFFFF"/>
        </w:rPr>
        <w:t>)</w:t>
      </w:r>
    </w:p>
    <w:p w:rsidR="00200449" w:rsidRDefault="00EA63E7" w:rsidP="0019722F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 xml:space="preserve">Outgoing </w:t>
      </w:r>
      <w:r w:rsidR="00C03342">
        <w:rPr>
          <w:b w:val="0"/>
        </w:rPr>
        <w:t>Treasurer</w:t>
      </w:r>
      <w:r>
        <w:rPr>
          <w:b w:val="0"/>
        </w:rPr>
        <w:t xml:space="preserve"> Todd Bird and incoming Treasurer Shauna </w:t>
      </w:r>
      <w:r w:rsidR="00C03342">
        <w:rPr>
          <w:b w:val="0"/>
        </w:rPr>
        <w:t>Brown</w:t>
      </w:r>
      <w:r>
        <w:rPr>
          <w:b w:val="0"/>
        </w:rPr>
        <w:t xml:space="preserve"> have not connected yet, and Todd is absent from today’s meeting, so the </w:t>
      </w:r>
      <w:r w:rsidR="00C03342">
        <w:rPr>
          <w:b w:val="0"/>
        </w:rPr>
        <w:t>Treasurer’s</w:t>
      </w:r>
      <w:r>
        <w:rPr>
          <w:b w:val="0"/>
        </w:rPr>
        <w:t xml:space="preserve"> Report cannot be presented.  </w:t>
      </w:r>
      <w:r w:rsidRPr="00C03342">
        <w:t>(Action Item)</w:t>
      </w:r>
      <w:r w:rsidR="00C03342" w:rsidRPr="00C03342">
        <w:t>:</w:t>
      </w:r>
      <w:r>
        <w:rPr>
          <w:b w:val="0"/>
        </w:rPr>
        <w:t xml:space="preserve"> Shauna will </w:t>
      </w:r>
      <w:r w:rsidR="00C03342">
        <w:rPr>
          <w:b w:val="0"/>
        </w:rPr>
        <w:t>reach out</w:t>
      </w:r>
      <w:r>
        <w:rPr>
          <w:b w:val="0"/>
        </w:rPr>
        <w:t xml:space="preserve"> to Todd about the transition.  Cathleen Carter asked Shauna to </w:t>
      </w:r>
      <w:r w:rsidR="00C03342">
        <w:rPr>
          <w:b w:val="0"/>
        </w:rPr>
        <w:t>ask other</w:t>
      </w:r>
      <w:r>
        <w:rPr>
          <w:b w:val="0"/>
        </w:rPr>
        <w:t xml:space="preserve"> board </w:t>
      </w:r>
      <w:r w:rsidR="00C03342">
        <w:rPr>
          <w:b w:val="0"/>
        </w:rPr>
        <w:t>members for assistance</w:t>
      </w:r>
      <w:r>
        <w:rPr>
          <w:b w:val="0"/>
        </w:rPr>
        <w:t xml:space="preserve"> if she is unable to reach Todd. </w:t>
      </w:r>
    </w:p>
    <w:p w:rsidR="003166F8" w:rsidRPr="00340E6F" w:rsidRDefault="003166F8" w:rsidP="003166F8">
      <w:pPr>
        <w:spacing w:line="240" w:lineRule="auto"/>
        <w:ind w:left="360"/>
        <w:rPr>
          <w:sz w:val="32"/>
          <w:szCs w:val="32"/>
          <w:shd w:val="clear" w:color="auto" w:fill="FFFFFF"/>
        </w:rPr>
      </w:pPr>
      <w:r w:rsidRPr="00340E6F">
        <w:rPr>
          <w:sz w:val="32"/>
          <w:szCs w:val="32"/>
          <w:shd w:val="clear" w:color="auto" w:fill="FFFFFF"/>
        </w:rPr>
        <w:t>· </w:t>
      </w:r>
      <w:r w:rsidRPr="00340E6F">
        <w:rPr>
          <w:i/>
          <w:iCs/>
          <w:sz w:val="32"/>
          <w:szCs w:val="32"/>
          <w:shd w:val="clear" w:color="auto" w:fill="FFFFFF"/>
        </w:rPr>
        <w:t>Current Business</w:t>
      </w:r>
    </w:p>
    <w:p w:rsidR="00DA6743" w:rsidRDefault="00EA63E7" w:rsidP="001E5991">
      <w:pPr>
        <w:pStyle w:val="ListNumber2"/>
        <w:numPr>
          <w:ilvl w:val="0"/>
          <w:numId w:val="0"/>
        </w:numPr>
        <w:ind w:left="720" w:hanging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Advocacy Committee Update</w:t>
      </w:r>
      <w:r w:rsidR="00DA6743" w:rsidRPr="00DA6743">
        <w:rPr>
          <w:sz w:val="28"/>
          <w:szCs w:val="28"/>
          <w:u w:val="single"/>
        </w:rPr>
        <w:t xml:space="preserve"> – </w:t>
      </w:r>
      <w:r w:rsidR="00A731EF">
        <w:rPr>
          <w:sz w:val="28"/>
          <w:szCs w:val="28"/>
          <w:u w:val="single"/>
        </w:rPr>
        <w:t>(</w:t>
      </w:r>
      <w:r>
        <w:rPr>
          <w:sz w:val="28"/>
          <w:szCs w:val="28"/>
          <w:u w:val="single"/>
        </w:rPr>
        <w:t>Josh Bell</w:t>
      </w:r>
      <w:r w:rsidR="00DA6743" w:rsidRPr="00DA6743">
        <w:rPr>
          <w:sz w:val="28"/>
          <w:szCs w:val="28"/>
          <w:u w:val="single"/>
        </w:rPr>
        <w:t>)</w:t>
      </w:r>
    </w:p>
    <w:p w:rsidR="00A731EF" w:rsidRDefault="00EA63E7" w:rsidP="00A731EF">
      <w:pPr>
        <w:pStyle w:val="ListNumber2"/>
        <w:numPr>
          <w:ilvl w:val="0"/>
          <w:numId w:val="0"/>
        </w:numPr>
        <w:ind w:left="360"/>
      </w:pPr>
      <w:r>
        <w:t xml:space="preserve">Josh </w:t>
      </w:r>
      <w:r w:rsidR="00C03342">
        <w:t>B</w:t>
      </w:r>
      <w:r>
        <w:t xml:space="preserve">ell reported that, given the potential for </w:t>
      </w:r>
      <w:r w:rsidR="00C03342">
        <w:t xml:space="preserve">funding </w:t>
      </w:r>
      <w:r>
        <w:t xml:space="preserve">increases in the legislative session, he </w:t>
      </w:r>
      <w:r w:rsidR="00C03342">
        <w:t>recommends</w:t>
      </w:r>
      <w:r>
        <w:t xml:space="preserve"> that program directors think of innovative ways in which to spend money.  </w:t>
      </w:r>
      <w:r w:rsidR="001419B2">
        <w:t xml:space="preserve">There will be plenty of funding from the state and also CARES money available.  </w:t>
      </w:r>
      <w:r>
        <w:t xml:space="preserve">He has sent Cathleen Carter </w:t>
      </w:r>
      <w:r w:rsidR="00C03342">
        <w:t>an infographic: “</w:t>
      </w:r>
      <w:r>
        <w:t xml:space="preserve">$889”.  </w:t>
      </w:r>
      <w:r w:rsidR="00C03342">
        <w:t>This, and other materials</w:t>
      </w:r>
      <w:r>
        <w:t xml:space="preserve"> are ready to send out to the board and </w:t>
      </w:r>
      <w:r w:rsidR="001419B2">
        <w:t xml:space="preserve">Cathleen can choose which ones to </w:t>
      </w:r>
      <w:r w:rsidR="00C03342">
        <w:t>send</w:t>
      </w:r>
      <w:r>
        <w:t xml:space="preserve"> within the next few days.</w:t>
      </w:r>
      <w:r w:rsidR="001419B2">
        <w:t xml:space="preserve">  </w:t>
      </w:r>
      <w:r w:rsidR="00C03342">
        <w:t>Cathleen had them available to share at this meeting.  T</w:t>
      </w:r>
      <w:r w:rsidR="001419B2">
        <w:t xml:space="preserve">he board </w:t>
      </w:r>
      <w:r w:rsidR="00C03342">
        <w:t>reviewed</w:t>
      </w:r>
      <w:r w:rsidR="001419B2">
        <w:t xml:space="preserve"> “Adult Education Fl</w:t>
      </w:r>
      <w:r w:rsidR="00C03342">
        <w:t>y</w:t>
      </w:r>
      <w:r w:rsidR="001419B2">
        <w:t>er 2018 End of Year”</w:t>
      </w:r>
      <w:r w:rsidR="00C03342">
        <w:t>,</w:t>
      </w:r>
      <w:r w:rsidR="001419B2">
        <w:t xml:space="preserve"> “Student Adult Education Flier” and </w:t>
      </w:r>
      <w:r w:rsidR="00C03342">
        <w:t>“</w:t>
      </w:r>
      <w:r w:rsidR="001419B2">
        <w:t xml:space="preserve">Adult Education Talking Points Flyer”.  These were designed by USBE.  Mark </w:t>
      </w:r>
      <w:proofErr w:type="spellStart"/>
      <w:r w:rsidR="001419B2">
        <w:t>Mataya</w:t>
      </w:r>
      <w:proofErr w:type="spellEnd"/>
      <w:r w:rsidR="001419B2">
        <w:t xml:space="preserve"> suggesting adding a QR code that would </w:t>
      </w:r>
      <w:r w:rsidR="00FD53B2">
        <w:t>link</w:t>
      </w:r>
      <w:r w:rsidR="001419B2">
        <w:t xml:space="preserve"> to a program directory or the AEAUT website.  The board discussed the advantages of </w:t>
      </w:r>
      <w:r w:rsidR="00FD53B2">
        <w:t>personalizing fly</w:t>
      </w:r>
      <w:r w:rsidR="001419B2">
        <w:t xml:space="preserve">ers to individual programs, in </w:t>
      </w:r>
      <w:r w:rsidR="00FD53B2">
        <w:t>which</w:t>
      </w:r>
      <w:r w:rsidR="001419B2">
        <w:t xml:space="preserve"> case </w:t>
      </w:r>
      <w:r w:rsidR="001419B2">
        <w:lastRenderedPageBreak/>
        <w:t>the fl</w:t>
      </w:r>
      <w:r w:rsidR="00FD53B2">
        <w:t>y</w:t>
      </w:r>
      <w:r w:rsidR="001419B2">
        <w:t xml:space="preserve">ers would need to be </w:t>
      </w:r>
      <w:r w:rsidR="00FD53B2">
        <w:t>in a format other than PDF</w:t>
      </w:r>
      <w:r w:rsidR="001419B2">
        <w:t xml:space="preserve">.  </w:t>
      </w:r>
      <w:r w:rsidR="001419B2" w:rsidRPr="00FD53B2">
        <w:rPr>
          <w:b/>
        </w:rPr>
        <w:t xml:space="preserve">(Action </w:t>
      </w:r>
      <w:r w:rsidR="00FD53B2" w:rsidRPr="00FD53B2">
        <w:rPr>
          <w:b/>
        </w:rPr>
        <w:t>Item</w:t>
      </w:r>
      <w:r w:rsidR="001419B2" w:rsidRPr="00FD53B2">
        <w:rPr>
          <w:b/>
        </w:rPr>
        <w:t>):</w:t>
      </w:r>
      <w:r w:rsidR="001419B2">
        <w:t xml:space="preserve">  Josh will get them out to the board in a format that can be edited. </w:t>
      </w:r>
      <w:r w:rsidR="00FD53B2">
        <w:t xml:space="preserve">The board reviewed </w:t>
      </w:r>
      <w:r w:rsidR="001419B2">
        <w:t xml:space="preserve">“10 Tips for Adult Learners”.  Mark </w:t>
      </w:r>
      <w:r w:rsidR="00FD53B2">
        <w:t>suggested</w:t>
      </w:r>
      <w:r w:rsidR="001419B2">
        <w:t xml:space="preserve"> that </w:t>
      </w:r>
      <w:r w:rsidR="00FD53B2">
        <w:t>t</w:t>
      </w:r>
      <w:r w:rsidR="001419B2">
        <w:t xml:space="preserve">his </w:t>
      </w:r>
      <w:r w:rsidR="00FD53B2">
        <w:t>flyer also</w:t>
      </w:r>
      <w:r w:rsidR="001419B2">
        <w:t xml:space="preserve"> contain a QR code.  Josh and Mark thin</w:t>
      </w:r>
      <w:r w:rsidR="00FD53B2">
        <w:t>k</w:t>
      </w:r>
      <w:r w:rsidR="001419B2">
        <w:t xml:space="preserve"> that the association needs to use the web site more, and that it should be in the main </w:t>
      </w:r>
      <w:r w:rsidR="00FD53B2">
        <w:t>conduit</w:t>
      </w:r>
      <w:r w:rsidR="001419B2">
        <w:t xml:space="preserve"> of our messag</w:t>
      </w:r>
      <w:r w:rsidR="00FD53B2">
        <w:t>ing</w:t>
      </w:r>
      <w:r w:rsidR="001419B2">
        <w:t xml:space="preserve">.  Mark </w:t>
      </w:r>
      <w:r w:rsidR="00FD53B2">
        <w:t>a</w:t>
      </w:r>
      <w:r w:rsidR="001419B2">
        <w:t>sked Tim Stack if he would se</w:t>
      </w:r>
      <w:r w:rsidR="00FD53B2">
        <w:t>t up a QR code link to AEAUT’s w</w:t>
      </w:r>
      <w:r w:rsidR="001419B2">
        <w:t xml:space="preserve">eb site.  </w:t>
      </w:r>
    </w:p>
    <w:p w:rsidR="001419B2" w:rsidRDefault="00FD53B2" w:rsidP="00A731EF">
      <w:pPr>
        <w:pStyle w:val="ListNumber2"/>
        <w:numPr>
          <w:ilvl w:val="0"/>
          <w:numId w:val="0"/>
        </w:numPr>
        <w:ind w:left="360"/>
      </w:pPr>
      <w:r>
        <w:t>Cathleen</w:t>
      </w:r>
      <w:r w:rsidR="001419B2">
        <w:t xml:space="preserve"> asked whether </w:t>
      </w:r>
      <w:r>
        <w:t>there</w:t>
      </w:r>
      <w:r w:rsidR="001419B2">
        <w:t xml:space="preserve"> would be a Day on the Hill for </w:t>
      </w:r>
      <w:r>
        <w:t>A</w:t>
      </w:r>
      <w:r w:rsidR="001419B2">
        <w:t xml:space="preserve">dult Education.  Josh </w:t>
      </w:r>
      <w:r>
        <w:t>replied</w:t>
      </w:r>
      <w:r w:rsidR="001419B2">
        <w:t xml:space="preserve"> that all </w:t>
      </w:r>
      <w:r>
        <w:t>Days o</w:t>
      </w:r>
      <w:r w:rsidR="001419B2">
        <w:t xml:space="preserve">n the Hill have been </w:t>
      </w:r>
      <w:r>
        <w:t>bumped</w:t>
      </w:r>
      <w:r w:rsidR="001419B2">
        <w:t xml:space="preserve"> to next year. Mark pointed out that some legislators are setting up digital town hall meetings.  If any of these meetings are </w:t>
      </w:r>
      <w:r>
        <w:t>appropriate</w:t>
      </w:r>
      <w:r w:rsidR="001419B2">
        <w:t xml:space="preserve"> for </w:t>
      </w:r>
      <w:r>
        <w:t xml:space="preserve">AEAUT board members to attend, they should do so.  </w:t>
      </w:r>
    </w:p>
    <w:p w:rsidR="00A731EF" w:rsidRDefault="00FD53B2" w:rsidP="00A731EF">
      <w:pPr>
        <w:pStyle w:val="ListNumber2"/>
        <w:numPr>
          <w:ilvl w:val="0"/>
          <w:numId w:val="0"/>
        </w:numPr>
        <w:ind w:left="720" w:hanging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Advisory</w:t>
      </w:r>
      <w:r w:rsidR="002A494B">
        <w:rPr>
          <w:sz w:val="28"/>
          <w:szCs w:val="28"/>
          <w:u w:val="single"/>
        </w:rPr>
        <w:t xml:space="preserve"> Committee</w:t>
      </w:r>
      <w:r w:rsidR="00A731EF" w:rsidRPr="00DA6743">
        <w:rPr>
          <w:sz w:val="28"/>
          <w:szCs w:val="28"/>
          <w:u w:val="single"/>
        </w:rPr>
        <w:t xml:space="preserve"> – </w:t>
      </w:r>
      <w:r w:rsidR="00A731EF">
        <w:rPr>
          <w:sz w:val="28"/>
          <w:szCs w:val="28"/>
          <w:u w:val="single"/>
        </w:rPr>
        <w:t>(</w:t>
      </w:r>
      <w:r w:rsidR="007A77D2">
        <w:rPr>
          <w:sz w:val="28"/>
          <w:szCs w:val="28"/>
          <w:u w:val="single"/>
        </w:rPr>
        <w:t>Cathleen Carter</w:t>
      </w:r>
      <w:r w:rsidR="00A731EF" w:rsidRPr="00DA6743">
        <w:rPr>
          <w:sz w:val="28"/>
          <w:szCs w:val="28"/>
          <w:u w:val="single"/>
        </w:rPr>
        <w:t>)</w:t>
      </w:r>
    </w:p>
    <w:p w:rsidR="00FD53B2" w:rsidRDefault="002A494B" w:rsidP="007A77D2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 xml:space="preserve">Cathleen Carter reported out on the meeting of the Advisory Committee. </w:t>
      </w:r>
    </w:p>
    <w:p w:rsidR="007A77D2" w:rsidRDefault="00FD53B2" w:rsidP="007A77D2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T</w:t>
      </w:r>
      <w:r w:rsidR="002A494B">
        <w:rPr>
          <w:b w:val="0"/>
        </w:rPr>
        <w:t>he f</w:t>
      </w:r>
      <w:r>
        <w:rPr>
          <w:b w:val="0"/>
        </w:rPr>
        <w:t>u</w:t>
      </w:r>
      <w:r w:rsidR="002A494B">
        <w:rPr>
          <w:b w:val="0"/>
        </w:rPr>
        <w:t xml:space="preserve">nding formula </w:t>
      </w:r>
      <w:r>
        <w:rPr>
          <w:b w:val="0"/>
        </w:rPr>
        <w:t>will</w:t>
      </w:r>
      <w:r w:rsidR="002A494B">
        <w:rPr>
          <w:b w:val="0"/>
        </w:rPr>
        <w:t xml:space="preserve"> exclude data from FY 19-20.</w:t>
      </w:r>
    </w:p>
    <w:p w:rsidR="002A494B" w:rsidRDefault="002A494B" w:rsidP="007A77D2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 xml:space="preserve">There will be revisions made to the </w:t>
      </w:r>
      <w:r w:rsidR="00FD53B2">
        <w:rPr>
          <w:b w:val="0"/>
        </w:rPr>
        <w:t>state Policies</w:t>
      </w:r>
      <w:r>
        <w:rPr>
          <w:b w:val="0"/>
        </w:rPr>
        <w:t xml:space="preserve"> and Procedures Manual.</w:t>
      </w:r>
      <w:r w:rsidR="00970414">
        <w:rPr>
          <w:b w:val="0"/>
        </w:rPr>
        <w:t xml:space="preserve"> </w:t>
      </w:r>
      <w:r w:rsidR="00970414" w:rsidRPr="00FD53B2">
        <w:t xml:space="preserve">(Action </w:t>
      </w:r>
      <w:r w:rsidR="00FD53B2" w:rsidRPr="00FD53B2">
        <w:t>Item</w:t>
      </w:r>
      <w:r w:rsidR="00970414" w:rsidRPr="00FD53B2">
        <w:t>):</w:t>
      </w:r>
      <w:r w:rsidR="00970414">
        <w:rPr>
          <w:b w:val="0"/>
        </w:rPr>
        <w:t xml:space="preserve">  Danielle </w:t>
      </w:r>
      <w:r w:rsidR="00FD53B2">
        <w:rPr>
          <w:b w:val="0"/>
        </w:rPr>
        <w:t>Pedersen</w:t>
      </w:r>
      <w:r w:rsidR="00970414">
        <w:rPr>
          <w:b w:val="0"/>
        </w:rPr>
        <w:t xml:space="preserve"> will send a draft </w:t>
      </w:r>
      <w:r w:rsidR="00FD53B2">
        <w:rPr>
          <w:b w:val="0"/>
        </w:rPr>
        <w:t>Policies</w:t>
      </w:r>
      <w:r w:rsidR="00970414">
        <w:rPr>
          <w:b w:val="0"/>
        </w:rPr>
        <w:t xml:space="preserve"> and Procedures </w:t>
      </w:r>
      <w:r w:rsidR="00FD53B2">
        <w:rPr>
          <w:b w:val="0"/>
        </w:rPr>
        <w:t>M</w:t>
      </w:r>
      <w:r w:rsidR="00970414">
        <w:rPr>
          <w:b w:val="0"/>
        </w:rPr>
        <w:t xml:space="preserve">anual to Cathleen to share with the </w:t>
      </w:r>
      <w:r w:rsidR="00FD53B2">
        <w:rPr>
          <w:b w:val="0"/>
        </w:rPr>
        <w:t>Advisory</w:t>
      </w:r>
      <w:r w:rsidR="00970414">
        <w:rPr>
          <w:b w:val="0"/>
        </w:rPr>
        <w:t xml:space="preserve"> Committee.  </w:t>
      </w:r>
    </w:p>
    <w:p w:rsidR="002A494B" w:rsidRDefault="00FD53B2" w:rsidP="007A77D2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Danielle i</w:t>
      </w:r>
      <w:r w:rsidR="002A494B">
        <w:rPr>
          <w:b w:val="0"/>
        </w:rPr>
        <w:t xml:space="preserve">s looking for professional </w:t>
      </w:r>
      <w:r>
        <w:rPr>
          <w:b w:val="0"/>
        </w:rPr>
        <w:t>development</w:t>
      </w:r>
      <w:r w:rsidR="002A494B">
        <w:rPr>
          <w:b w:val="0"/>
        </w:rPr>
        <w:t xml:space="preserve"> ideas for the 20-21 school year.</w:t>
      </w:r>
    </w:p>
    <w:p w:rsidR="002A494B" w:rsidRDefault="00FD53B2" w:rsidP="007A77D2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The AEAUT Fall</w:t>
      </w:r>
      <w:r w:rsidR="002A494B">
        <w:rPr>
          <w:b w:val="0"/>
        </w:rPr>
        <w:t xml:space="preserve"> </w:t>
      </w:r>
      <w:r>
        <w:rPr>
          <w:b w:val="0"/>
        </w:rPr>
        <w:t>C</w:t>
      </w:r>
      <w:r w:rsidR="002A494B">
        <w:rPr>
          <w:b w:val="0"/>
        </w:rPr>
        <w:t xml:space="preserve">onference was announced for October 7-8.  </w:t>
      </w:r>
    </w:p>
    <w:p w:rsidR="00DD397D" w:rsidRPr="00D36DFE" w:rsidRDefault="002A494B" w:rsidP="00DD397D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Statewide Collaboration Calls</w:t>
      </w:r>
      <w:r w:rsidR="00DD397D">
        <w:rPr>
          <w:sz w:val="28"/>
          <w:szCs w:val="28"/>
          <w:u w:val="single"/>
        </w:rPr>
        <w:t xml:space="preserve"> - (</w:t>
      </w:r>
      <w:r w:rsidR="00AD2D29">
        <w:rPr>
          <w:sz w:val="28"/>
          <w:szCs w:val="28"/>
          <w:u w:val="single"/>
        </w:rPr>
        <w:t>Cathleen Carter</w:t>
      </w:r>
      <w:r w:rsidR="00DD397D" w:rsidRPr="00D36DFE">
        <w:rPr>
          <w:sz w:val="28"/>
          <w:szCs w:val="28"/>
          <w:u w:val="single"/>
        </w:rPr>
        <w:t>)</w:t>
      </w:r>
    </w:p>
    <w:p w:rsidR="00DD397D" w:rsidRDefault="002A494B" w:rsidP="00DD397D">
      <w:pPr>
        <w:ind w:left="360" w:hanging="7"/>
      </w:pPr>
      <w:r>
        <w:t xml:space="preserve">Cathleen Carter </w:t>
      </w:r>
      <w:r w:rsidR="00FD53B2">
        <w:t>reported</w:t>
      </w:r>
      <w:r>
        <w:t xml:space="preserve"> that technical difficulties </w:t>
      </w:r>
      <w:r w:rsidR="00FD53B2">
        <w:t>prevented</w:t>
      </w:r>
      <w:r>
        <w:t xml:space="preserve"> the last statewide collaboration call from happening.  She is going to try again and will </w:t>
      </w:r>
      <w:r w:rsidR="00FD53B2">
        <w:t>send</w:t>
      </w:r>
      <w:r>
        <w:t xml:space="preserve"> out email announcements to potential participants.  She expressed some uncertainty as to whether the </w:t>
      </w:r>
      <w:r w:rsidR="00FD53B2">
        <w:t>announcements</w:t>
      </w:r>
      <w:r>
        <w:t xml:space="preserve"> were being received.  </w:t>
      </w:r>
      <w:r w:rsidRPr="00FD53B2">
        <w:rPr>
          <w:b/>
        </w:rPr>
        <w:t xml:space="preserve">(Action </w:t>
      </w:r>
      <w:r w:rsidR="00FD53B2" w:rsidRPr="00FD53B2">
        <w:rPr>
          <w:b/>
        </w:rPr>
        <w:t>Item</w:t>
      </w:r>
      <w:r w:rsidRPr="00FD53B2">
        <w:rPr>
          <w:b/>
        </w:rPr>
        <w:t xml:space="preserve">): </w:t>
      </w:r>
      <w:r>
        <w:t xml:space="preserve"> Cathleen will test the email </w:t>
      </w:r>
      <w:r w:rsidR="00FD53B2">
        <w:t>announcements</w:t>
      </w:r>
      <w:r>
        <w:t xml:space="preserve"> and check with Linda </w:t>
      </w:r>
      <w:proofErr w:type="spellStart"/>
      <w:r>
        <w:t>Eyring</w:t>
      </w:r>
      <w:proofErr w:type="spellEnd"/>
      <w:r>
        <w:t xml:space="preserve"> to see if it is </w:t>
      </w:r>
      <w:r w:rsidR="00FD53B2">
        <w:t>functioning</w:t>
      </w:r>
      <w:r>
        <w:t xml:space="preserve">. </w:t>
      </w:r>
      <w:r w:rsidR="00AD2D29">
        <w:t xml:space="preserve">  </w:t>
      </w:r>
    </w:p>
    <w:p w:rsidR="002A494B" w:rsidRDefault="002A494B" w:rsidP="002A494B">
      <w:pPr>
        <w:pStyle w:val="ListNumber"/>
        <w:numPr>
          <w:ilvl w:val="0"/>
          <w:numId w:val="0"/>
        </w:numPr>
        <w:ind w:left="173" w:firstLine="187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Use of Conference Revenues for Mini-Grants (Kate Brainerd)</w:t>
      </w:r>
    </w:p>
    <w:p w:rsidR="002A494B" w:rsidRPr="00D36DFE" w:rsidRDefault="002A494B" w:rsidP="00DD397D">
      <w:pPr>
        <w:ind w:left="360" w:hanging="7"/>
      </w:pPr>
      <w:r>
        <w:t xml:space="preserve">Kate Brainerd brought up the implementation of mini-grants as a </w:t>
      </w:r>
      <w:r w:rsidR="00FD53B2">
        <w:t>meaningful</w:t>
      </w:r>
      <w:r>
        <w:t xml:space="preserve"> use of </w:t>
      </w:r>
      <w:r w:rsidR="00FD53B2">
        <w:t>revenues</w:t>
      </w:r>
      <w:r>
        <w:t xml:space="preserve"> raised by the 19-20 Fall Conference.  Gi</w:t>
      </w:r>
      <w:r w:rsidR="00FD53B2">
        <w:t>ven that the idea of awarding mi</w:t>
      </w:r>
      <w:r>
        <w:t>ni-grants has been well-</w:t>
      </w:r>
      <w:r w:rsidR="00FD53B2">
        <w:t>received</w:t>
      </w:r>
      <w:r>
        <w:t xml:space="preserve"> by the board, Kate asked if she could assemble an Ad Hoc Mini-Grants Committee.  </w:t>
      </w:r>
      <w:r w:rsidR="00376D70">
        <w:lastRenderedPageBreak/>
        <w:t>Volunteers</w:t>
      </w:r>
      <w:r>
        <w:t xml:space="preserve"> to serve on the committee with Kate:  Jessica Hercules, Linda </w:t>
      </w:r>
      <w:proofErr w:type="spellStart"/>
      <w:r>
        <w:t>Eyring</w:t>
      </w:r>
      <w:proofErr w:type="spellEnd"/>
      <w:r>
        <w:t xml:space="preserve">, </w:t>
      </w:r>
      <w:r w:rsidR="007B0D19">
        <w:t xml:space="preserve">Stephanie </w:t>
      </w:r>
      <w:proofErr w:type="spellStart"/>
      <w:r w:rsidR="007B0D19">
        <w:t>Nic</w:t>
      </w:r>
      <w:r w:rsidR="00376D70">
        <w:t>ol</w:t>
      </w:r>
      <w:r w:rsidR="007B0D19">
        <w:t>aides</w:t>
      </w:r>
      <w:proofErr w:type="spellEnd"/>
      <w:r w:rsidR="007B0D19">
        <w:t xml:space="preserve">, Sherrie Mortensen and Elizabeth </w:t>
      </w:r>
      <w:proofErr w:type="spellStart"/>
      <w:r w:rsidR="007B0D19">
        <w:t>Totterer</w:t>
      </w:r>
      <w:proofErr w:type="spellEnd"/>
      <w:r w:rsidR="007B0D19">
        <w:t xml:space="preserve">.  </w:t>
      </w:r>
      <w:r w:rsidR="007B0D19" w:rsidRPr="00376D70">
        <w:rPr>
          <w:b/>
        </w:rPr>
        <w:t>(Action Item):</w:t>
      </w:r>
      <w:r w:rsidR="007B0D19">
        <w:t xml:space="preserve">  </w:t>
      </w:r>
      <w:r w:rsidR="00376D70">
        <w:t>T</w:t>
      </w:r>
      <w:r w:rsidR="007B0D19">
        <w:t xml:space="preserve">he committee will meet before the next board meeting and make preliminary plans for mini-grants.  </w:t>
      </w:r>
    </w:p>
    <w:p w:rsidR="00A731EF" w:rsidRDefault="007B0D19" w:rsidP="00A731EF">
      <w:pPr>
        <w:pStyle w:val="ListNumber2"/>
        <w:numPr>
          <w:ilvl w:val="0"/>
          <w:numId w:val="0"/>
        </w:num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AEAUT </w:t>
      </w:r>
      <w:r w:rsidR="00376D70">
        <w:rPr>
          <w:sz w:val="28"/>
          <w:szCs w:val="28"/>
          <w:u w:val="single"/>
        </w:rPr>
        <w:t>Website</w:t>
      </w:r>
      <w:r w:rsidR="00E6337F">
        <w:rPr>
          <w:sz w:val="28"/>
          <w:szCs w:val="28"/>
          <w:u w:val="single"/>
        </w:rPr>
        <w:t xml:space="preserve"> - (</w:t>
      </w:r>
      <w:r>
        <w:rPr>
          <w:sz w:val="28"/>
          <w:szCs w:val="28"/>
          <w:u w:val="single"/>
        </w:rPr>
        <w:t>Cathleen Carter</w:t>
      </w:r>
      <w:r w:rsidR="00E6337F" w:rsidRPr="00D36DFE">
        <w:rPr>
          <w:sz w:val="28"/>
          <w:szCs w:val="28"/>
          <w:u w:val="single"/>
        </w:rPr>
        <w:t>)</w:t>
      </w:r>
    </w:p>
    <w:p w:rsidR="009C706D" w:rsidRDefault="007B0D19" w:rsidP="00E6690D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 xml:space="preserve">Recently, it has come to the </w:t>
      </w:r>
      <w:r w:rsidR="00376D70">
        <w:rPr>
          <w:b w:val="0"/>
        </w:rPr>
        <w:t>attention</w:t>
      </w:r>
      <w:r>
        <w:rPr>
          <w:b w:val="0"/>
        </w:rPr>
        <w:t xml:space="preserve"> of the board that it is </w:t>
      </w:r>
      <w:r w:rsidR="00376D70">
        <w:rPr>
          <w:b w:val="0"/>
        </w:rPr>
        <w:t xml:space="preserve">important that potential AEAUT members can </w:t>
      </w:r>
      <w:r>
        <w:rPr>
          <w:b w:val="0"/>
        </w:rPr>
        <w:t xml:space="preserve">use the website to </w:t>
      </w:r>
      <w:r w:rsidR="00376D70">
        <w:rPr>
          <w:b w:val="0"/>
        </w:rPr>
        <w:t>join</w:t>
      </w:r>
      <w:r>
        <w:rPr>
          <w:b w:val="0"/>
        </w:rPr>
        <w:t xml:space="preserve"> the organization. </w:t>
      </w:r>
      <w:r w:rsidR="00E541B0">
        <w:rPr>
          <w:b w:val="0"/>
        </w:rPr>
        <w:t xml:space="preserve">We now know that </w:t>
      </w:r>
      <w:r w:rsidR="00376D70">
        <w:rPr>
          <w:b w:val="0"/>
        </w:rPr>
        <w:t>membership</w:t>
      </w:r>
      <w:r w:rsidR="00E541B0">
        <w:rPr>
          <w:b w:val="0"/>
        </w:rPr>
        <w:t xml:space="preserve"> </w:t>
      </w:r>
      <w:r w:rsidR="00376D70">
        <w:rPr>
          <w:b w:val="0"/>
        </w:rPr>
        <w:t xml:space="preserve">excluding </w:t>
      </w:r>
      <w:r w:rsidR="00E541B0">
        <w:rPr>
          <w:b w:val="0"/>
        </w:rPr>
        <w:t>conference registration should be $40</w:t>
      </w:r>
      <w:r w:rsidR="00376D70">
        <w:rPr>
          <w:b w:val="0"/>
        </w:rPr>
        <w:t xml:space="preserve">. </w:t>
      </w:r>
      <w:r>
        <w:rPr>
          <w:b w:val="0"/>
        </w:rPr>
        <w:t xml:space="preserve"> </w:t>
      </w:r>
      <w:r w:rsidR="00376D70">
        <w:rPr>
          <w:b w:val="0"/>
        </w:rPr>
        <w:t>Cathleen Carter</w:t>
      </w:r>
      <w:r>
        <w:rPr>
          <w:b w:val="0"/>
        </w:rPr>
        <w:t xml:space="preserve"> inquired of Tim Stack whether it would be possible to add that functionality.  Tim explained that, </w:t>
      </w:r>
      <w:r w:rsidR="00376D70">
        <w:rPr>
          <w:b w:val="0"/>
        </w:rPr>
        <w:t>since</w:t>
      </w:r>
      <w:r>
        <w:rPr>
          <w:b w:val="0"/>
        </w:rPr>
        <w:t xml:space="preserve"> the Utah </w:t>
      </w:r>
      <w:r w:rsidR="00376D70">
        <w:rPr>
          <w:b w:val="0"/>
        </w:rPr>
        <w:t>Education</w:t>
      </w:r>
      <w:r>
        <w:rPr>
          <w:b w:val="0"/>
        </w:rPr>
        <w:t xml:space="preserve"> Network hosts the </w:t>
      </w:r>
      <w:r w:rsidR="00376D70">
        <w:rPr>
          <w:b w:val="0"/>
        </w:rPr>
        <w:t>website</w:t>
      </w:r>
      <w:r>
        <w:rPr>
          <w:b w:val="0"/>
        </w:rPr>
        <w:t>, it can’t be set up to accept outside payments.  Board members asked w</w:t>
      </w:r>
      <w:r w:rsidR="00376D70">
        <w:rPr>
          <w:b w:val="0"/>
        </w:rPr>
        <w:t>he</w:t>
      </w:r>
      <w:r>
        <w:rPr>
          <w:b w:val="0"/>
        </w:rPr>
        <w:t xml:space="preserve">ther it would be possible to include a link to an outside </w:t>
      </w:r>
      <w:r w:rsidR="00376D70">
        <w:rPr>
          <w:b w:val="0"/>
        </w:rPr>
        <w:t>platform</w:t>
      </w:r>
      <w:r>
        <w:rPr>
          <w:b w:val="0"/>
        </w:rPr>
        <w:t xml:space="preserve"> for collecting revenue.  </w:t>
      </w:r>
      <w:r w:rsidR="007C4BAF">
        <w:rPr>
          <w:b w:val="0"/>
        </w:rPr>
        <w:t xml:space="preserve">Nicki Wake pointed out that </w:t>
      </w:r>
      <w:r w:rsidR="00376D70">
        <w:rPr>
          <w:b w:val="0"/>
        </w:rPr>
        <w:t>t</w:t>
      </w:r>
      <w:r w:rsidR="007C4BAF">
        <w:rPr>
          <w:b w:val="0"/>
        </w:rPr>
        <w:t xml:space="preserve">his could be our mechanism for collecting conference fees this year. Cathleen agreed and reminded the group that we have a </w:t>
      </w:r>
      <w:r w:rsidR="00376D70">
        <w:rPr>
          <w:b w:val="0"/>
        </w:rPr>
        <w:t>Stripe</w:t>
      </w:r>
      <w:r w:rsidR="007C4BAF">
        <w:rPr>
          <w:b w:val="0"/>
        </w:rPr>
        <w:t xml:space="preserve"> account.</w:t>
      </w:r>
    </w:p>
    <w:p w:rsidR="007C4BAF" w:rsidRDefault="00376D70" w:rsidP="00E6690D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Discussion</w:t>
      </w:r>
      <w:r w:rsidR="007C4BAF">
        <w:rPr>
          <w:b w:val="0"/>
        </w:rPr>
        <w:t xml:space="preserve"> turned to linking social media to the web page, </w:t>
      </w:r>
      <w:r>
        <w:rPr>
          <w:b w:val="0"/>
        </w:rPr>
        <w:t>perhaps</w:t>
      </w:r>
      <w:r w:rsidR="007C4BAF">
        <w:rPr>
          <w:b w:val="0"/>
        </w:rPr>
        <w:t xml:space="preserve"> next to “</w:t>
      </w:r>
      <w:r>
        <w:rPr>
          <w:b w:val="0"/>
        </w:rPr>
        <w:t>C</w:t>
      </w:r>
      <w:r w:rsidR="007C4BAF">
        <w:rPr>
          <w:b w:val="0"/>
        </w:rPr>
        <w:t xml:space="preserve">ontact </w:t>
      </w:r>
      <w:r>
        <w:rPr>
          <w:b w:val="0"/>
        </w:rPr>
        <w:t>U</w:t>
      </w:r>
      <w:r w:rsidR="007C4BAF">
        <w:rPr>
          <w:b w:val="0"/>
        </w:rPr>
        <w:t>s”, there could be a link called “</w:t>
      </w:r>
      <w:r>
        <w:rPr>
          <w:b w:val="0"/>
        </w:rPr>
        <w:t>S</w:t>
      </w:r>
      <w:r w:rsidR="007C4BAF">
        <w:rPr>
          <w:b w:val="0"/>
        </w:rPr>
        <w:t xml:space="preserve">tay Connected”. </w:t>
      </w:r>
    </w:p>
    <w:p w:rsidR="00E541B0" w:rsidRDefault="00E541B0" w:rsidP="00E6690D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Marcia Goodrich asked i</w:t>
      </w:r>
      <w:r w:rsidR="00376D70">
        <w:rPr>
          <w:b w:val="0"/>
        </w:rPr>
        <w:t>f</w:t>
      </w:r>
      <w:r>
        <w:rPr>
          <w:b w:val="0"/>
        </w:rPr>
        <w:t xml:space="preserve"> the web site was meant for students to use.  Kate </w:t>
      </w:r>
      <w:r w:rsidR="00376D70">
        <w:rPr>
          <w:b w:val="0"/>
        </w:rPr>
        <w:t>Brainerd</w:t>
      </w:r>
      <w:r>
        <w:rPr>
          <w:b w:val="0"/>
        </w:rPr>
        <w:t xml:space="preserve"> stated </w:t>
      </w:r>
      <w:r w:rsidR="00376D70">
        <w:rPr>
          <w:b w:val="0"/>
        </w:rPr>
        <w:t>that</w:t>
      </w:r>
      <w:r>
        <w:rPr>
          <w:b w:val="0"/>
        </w:rPr>
        <w:t xml:space="preserve"> </w:t>
      </w:r>
      <w:r w:rsidR="00376D70">
        <w:rPr>
          <w:b w:val="0"/>
        </w:rPr>
        <w:t>s</w:t>
      </w:r>
      <w:r>
        <w:rPr>
          <w:b w:val="0"/>
        </w:rPr>
        <w:t xml:space="preserve">he felt the audience should be </w:t>
      </w:r>
      <w:r w:rsidR="00376D70">
        <w:rPr>
          <w:b w:val="0"/>
        </w:rPr>
        <w:t>a</w:t>
      </w:r>
      <w:r>
        <w:rPr>
          <w:b w:val="0"/>
        </w:rPr>
        <w:t xml:space="preserve">dult education professionals. Mark </w:t>
      </w:r>
      <w:proofErr w:type="spellStart"/>
      <w:r>
        <w:rPr>
          <w:b w:val="0"/>
        </w:rPr>
        <w:t>Mataya</w:t>
      </w:r>
      <w:proofErr w:type="spellEnd"/>
      <w:r>
        <w:rPr>
          <w:b w:val="0"/>
        </w:rPr>
        <w:t xml:space="preserve"> and Josh </w:t>
      </w:r>
      <w:r w:rsidR="00376D70">
        <w:rPr>
          <w:b w:val="0"/>
        </w:rPr>
        <w:t>Bell envision</w:t>
      </w:r>
      <w:r>
        <w:rPr>
          <w:b w:val="0"/>
        </w:rPr>
        <w:t xml:space="preserve"> a wider audience:  community </w:t>
      </w:r>
      <w:r w:rsidR="00376D70">
        <w:rPr>
          <w:b w:val="0"/>
        </w:rPr>
        <w:t>members</w:t>
      </w:r>
      <w:r>
        <w:rPr>
          <w:b w:val="0"/>
        </w:rPr>
        <w:t>, students</w:t>
      </w:r>
      <w:r w:rsidR="00376D70">
        <w:rPr>
          <w:b w:val="0"/>
        </w:rPr>
        <w:t xml:space="preserve"> and</w:t>
      </w:r>
      <w:r>
        <w:rPr>
          <w:b w:val="0"/>
        </w:rPr>
        <w:t xml:space="preserve"> stakeholders.  Mark </w:t>
      </w:r>
      <w:r w:rsidR="00376D70">
        <w:rPr>
          <w:b w:val="0"/>
        </w:rPr>
        <w:t>s</w:t>
      </w:r>
      <w:r>
        <w:rPr>
          <w:b w:val="0"/>
        </w:rPr>
        <w:t>uggested a community resource page.  Danielle Pedersen would like the AEAUT website to act as a forum that is less restricted th</w:t>
      </w:r>
      <w:r w:rsidR="00376D70">
        <w:rPr>
          <w:b w:val="0"/>
        </w:rPr>
        <w:t>a</w:t>
      </w:r>
      <w:r>
        <w:rPr>
          <w:b w:val="0"/>
        </w:rPr>
        <w:t xml:space="preserve">n the USBE </w:t>
      </w:r>
      <w:r w:rsidR="00376D70">
        <w:rPr>
          <w:b w:val="0"/>
        </w:rPr>
        <w:t>a</w:t>
      </w:r>
      <w:r>
        <w:rPr>
          <w:b w:val="0"/>
        </w:rPr>
        <w:t xml:space="preserve">dult </w:t>
      </w:r>
      <w:r w:rsidR="00376D70">
        <w:rPr>
          <w:b w:val="0"/>
        </w:rPr>
        <w:t>e</w:t>
      </w:r>
      <w:r>
        <w:rPr>
          <w:b w:val="0"/>
        </w:rPr>
        <w:t xml:space="preserve">ducation site.  </w:t>
      </w:r>
      <w:r w:rsidR="00CC6782">
        <w:rPr>
          <w:b w:val="0"/>
        </w:rPr>
        <w:t xml:space="preserve">She also </w:t>
      </w:r>
      <w:r w:rsidR="00376D70">
        <w:rPr>
          <w:b w:val="0"/>
        </w:rPr>
        <w:t>reminded</w:t>
      </w:r>
      <w:r w:rsidR="00CC6782">
        <w:rPr>
          <w:b w:val="0"/>
        </w:rPr>
        <w:t xml:space="preserve"> the board that we had planned on uploading the recorded session</w:t>
      </w:r>
      <w:r w:rsidR="00376D70">
        <w:rPr>
          <w:b w:val="0"/>
        </w:rPr>
        <w:t>s</w:t>
      </w:r>
      <w:r w:rsidR="00CC6782">
        <w:rPr>
          <w:b w:val="0"/>
        </w:rPr>
        <w:t xml:space="preserve"> </w:t>
      </w:r>
      <w:r w:rsidR="00376D70">
        <w:rPr>
          <w:b w:val="0"/>
        </w:rPr>
        <w:t>from the</w:t>
      </w:r>
      <w:r w:rsidR="00CC6782">
        <w:rPr>
          <w:b w:val="0"/>
        </w:rPr>
        <w:t xml:space="preserve"> last </w:t>
      </w:r>
      <w:r w:rsidR="00376D70">
        <w:rPr>
          <w:b w:val="0"/>
        </w:rPr>
        <w:t>F</w:t>
      </w:r>
      <w:r w:rsidR="00CC6782">
        <w:rPr>
          <w:b w:val="0"/>
        </w:rPr>
        <w:t xml:space="preserve">all </w:t>
      </w:r>
      <w:r w:rsidR="00376D70">
        <w:rPr>
          <w:b w:val="0"/>
        </w:rPr>
        <w:t>C</w:t>
      </w:r>
      <w:r w:rsidR="00CC6782">
        <w:rPr>
          <w:b w:val="0"/>
        </w:rPr>
        <w:t xml:space="preserve">onference on the site.  That still needs to be done. </w:t>
      </w:r>
    </w:p>
    <w:p w:rsidR="00E541B0" w:rsidRDefault="00E541B0" w:rsidP="00E6690D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 xml:space="preserve">It is clear that </w:t>
      </w:r>
      <w:r w:rsidR="00376D70">
        <w:rPr>
          <w:b w:val="0"/>
        </w:rPr>
        <w:t>t</w:t>
      </w:r>
      <w:r>
        <w:rPr>
          <w:b w:val="0"/>
        </w:rPr>
        <w:t>he web site requires a lot of attention.  The Public Relations Committee was reestablished, with Alison Taylor as chair.  Members are D</w:t>
      </w:r>
      <w:r w:rsidR="00376D70">
        <w:rPr>
          <w:b w:val="0"/>
        </w:rPr>
        <w:t>an</w:t>
      </w:r>
      <w:r>
        <w:rPr>
          <w:b w:val="0"/>
        </w:rPr>
        <w:t>i</w:t>
      </w:r>
      <w:r w:rsidR="00376D70">
        <w:rPr>
          <w:b w:val="0"/>
        </w:rPr>
        <w:t>e</w:t>
      </w:r>
      <w:r>
        <w:rPr>
          <w:b w:val="0"/>
        </w:rPr>
        <w:t>lle, Ti</w:t>
      </w:r>
      <w:r w:rsidR="00376D70">
        <w:rPr>
          <w:b w:val="0"/>
        </w:rPr>
        <w:t>m</w:t>
      </w:r>
      <w:r>
        <w:rPr>
          <w:b w:val="0"/>
        </w:rPr>
        <w:t xml:space="preserve"> and Sherrie Mortensen.  Mark said he would be available to join if needed</w:t>
      </w:r>
      <w:r w:rsidR="007B0F76">
        <w:rPr>
          <w:b w:val="0"/>
        </w:rPr>
        <w:t xml:space="preserve">.  Sherrie reported </w:t>
      </w:r>
      <w:r w:rsidR="00376D70">
        <w:rPr>
          <w:b w:val="0"/>
        </w:rPr>
        <w:t>t</w:t>
      </w:r>
      <w:r w:rsidR="007B0F76">
        <w:rPr>
          <w:b w:val="0"/>
        </w:rPr>
        <w:t xml:space="preserve">hat </w:t>
      </w:r>
      <w:r w:rsidR="00376D70">
        <w:rPr>
          <w:b w:val="0"/>
        </w:rPr>
        <w:t>Mountain</w:t>
      </w:r>
      <w:r w:rsidR="007B0F76">
        <w:rPr>
          <w:b w:val="0"/>
        </w:rPr>
        <w:t xml:space="preserve"> Plains Adult Education Association </w:t>
      </w:r>
      <w:r w:rsidR="00376D70">
        <w:rPr>
          <w:b w:val="0"/>
        </w:rPr>
        <w:t xml:space="preserve">(MPEA) </w:t>
      </w:r>
      <w:r w:rsidR="007B0F76">
        <w:rPr>
          <w:b w:val="0"/>
        </w:rPr>
        <w:t xml:space="preserve">would </w:t>
      </w:r>
      <w:r w:rsidR="00376D70">
        <w:rPr>
          <w:b w:val="0"/>
        </w:rPr>
        <w:t>like</w:t>
      </w:r>
      <w:r w:rsidR="007B0F76">
        <w:rPr>
          <w:b w:val="0"/>
        </w:rPr>
        <w:t xml:space="preserve"> </w:t>
      </w:r>
      <w:r w:rsidR="00376D70">
        <w:rPr>
          <w:b w:val="0"/>
        </w:rPr>
        <w:t>an</w:t>
      </w:r>
      <w:r w:rsidR="007B0F76">
        <w:rPr>
          <w:b w:val="0"/>
        </w:rPr>
        <w:t xml:space="preserve"> update about the </w:t>
      </w:r>
      <w:r w:rsidR="00376D70">
        <w:rPr>
          <w:b w:val="0"/>
        </w:rPr>
        <w:t>status</w:t>
      </w:r>
      <w:r w:rsidR="007B0F76">
        <w:rPr>
          <w:b w:val="0"/>
        </w:rPr>
        <w:t xml:space="preserve"> of our website.  </w:t>
      </w:r>
    </w:p>
    <w:p w:rsidR="007B0F76" w:rsidRPr="009C706D" w:rsidRDefault="00376D70" w:rsidP="00E6690D">
      <w:pPr>
        <w:pStyle w:val="ListNumber"/>
        <w:numPr>
          <w:ilvl w:val="0"/>
          <w:numId w:val="0"/>
        </w:numPr>
        <w:ind w:left="360"/>
        <w:rPr>
          <w:rFonts w:cstheme="minorHAnsi"/>
          <w:b w:val="0"/>
        </w:rPr>
      </w:pPr>
      <w:r>
        <w:rPr>
          <w:b w:val="0"/>
        </w:rPr>
        <w:t>Having</w:t>
      </w:r>
      <w:r w:rsidR="007B0F76">
        <w:rPr>
          <w:b w:val="0"/>
        </w:rPr>
        <w:t xml:space="preserve"> covered all </w:t>
      </w:r>
      <w:r>
        <w:rPr>
          <w:b w:val="0"/>
        </w:rPr>
        <w:t xml:space="preserve">scheduled </w:t>
      </w:r>
      <w:r w:rsidR="007B0F76">
        <w:rPr>
          <w:b w:val="0"/>
        </w:rPr>
        <w:t xml:space="preserve">items, the meeting </w:t>
      </w:r>
      <w:r>
        <w:rPr>
          <w:b w:val="0"/>
        </w:rPr>
        <w:t>turned to two matters not on the</w:t>
      </w:r>
      <w:r w:rsidR="007B0F76">
        <w:rPr>
          <w:b w:val="0"/>
        </w:rPr>
        <w:t xml:space="preserve"> agenda</w:t>
      </w:r>
      <w:r>
        <w:rPr>
          <w:b w:val="0"/>
        </w:rPr>
        <w:t>.</w:t>
      </w:r>
    </w:p>
    <w:p w:rsidR="00662CFD" w:rsidRDefault="007B0F76" w:rsidP="000057E1">
      <w:pPr>
        <w:pStyle w:val="ListNumber"/>
        <w:numPr>
          <w:ilvl w:val="0"/>
          <w:numId w:val="0"/>
        </w:numPr>
        <w:ind w:left="173" w:firstLine="187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Additional to agenda:  MPAEA </w:t>
      </w:r>
      <w:r w:rsidR="00376D70">
        <w:rPr>
          <w:b w:val="0"/>
          <w:sz w:val="28"/>
          <w:szCs w:val="28"/>
          <w:u w:val="single"/>
        </w:rPr>
        <w:t>update</w:t>
      </w:r>
      <w:r w:rsidR="00662CFD">
        <w:rPr>
          <w:b w:val="0"/>
          <w:sz w:val="28"/>
          <w:szCs w:val="28"/>
          <w:u w:val="single"/>
        </w:rPr>
        <w:t xml:space="preserve"> (</w:t>
      </w:r>
      <w:r w:rsidR="00376D70">
        <w:rPr>
          <w:b w:val="0"/>
          <w:sz w:val="28"/>
          <w:szCs w:val="28"/>
          <w:u w:val="single"/>
        </w:rPr>
        <w:t>Sherrie</w:t>
      </w:r>
      <w:r>
        <w:rPr>
          <w:b w:val="0"/>
          <w:sz w:val="28"/>
          <w:szCs w:val="28"/>
          <w:u w:val="single"/>
        </w:rPr>
        <w:t xml:space="preserve"> Mortensen</w:t>
      </w:r>
      <w:r w:rsidR="00662CFD">
        <w:rPr>
          <w:b w:val="0"/>
          <w:sz w:val="28"/>
          <w:szCs w:val="28"/>
          <w:u w:val="single"/>
        </w:rPr>
        <w:t>)</w:t>
      </w:r>
    </w:p>
    <w:p w:rsidR="007B0F76" w:rsidRDefault="007B0F76" w:rsidP="009E47DE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lastRenderedPageBreak/>
        <w:t>M</w:t>
      </w:r>
      <w:r w:rsidR="00546487">
        <w:rPr>
          <w:b w:val="0"/>
        </w:rPr>
        <w:t>PAEA</w:t>
      </w:r>
      <w:r>
        <w:rPr>
          <w:b w:val="0"/>
        </w:rPr>
        <w:t xml:space="preserve"> has requested that Sherrie Mortensen submit </w:t>
      </w:r>
      <w:r w:rsidR="00546487">
        <w:rPr>
          <w:b w:val="0"/>
        </w:rPr>
        <w:t>an answer</w:t>
      </w:r>
      <w:r>
        <w:rPr>
          <w:b w:val="0"/>
        </w:rPr>
        <w:t xml:space="preserve"> to the following question by 2/12:  How has the pandemic changed the way adult educators provide services</w:t>
      </w:r>
      <w:r w:rsidR="00546487">
        <w:rPr>
          <w:b w:val="0"/>
        </w:rPr>
        <w:t>,</w:t>
      </w:r>
      <w:r>
        <w:rPr>
          <w:b w:val="0"/>
        </w:rPr>
        <w:t xml:space="preserve"> for better </w:t>
      </w:r>
      <w:r w:rsidR="00546487">
        <w:rPr>
          <w:b w:val="0"/>
        </w:rPr>
        <w:t>and for</w:t>
      </w:r>
      <w:r>
        <w:rPr>
          <w:b w:val="0"/>
        </w:rPr>
        <w:t xml:space="preserve"> worse</w:t>
      </w:r>
      <w:r w:rsidR="00546487">
        <w:rPr>
          <w:b w:val="0"/>
        </w:rPr>
        <w:t>?</w:t>
      </w:r>
      <w:r>
        <w:rPr>
          <w:b w:val="0"/>
        </w:rPr>
        <w:t xml:space="preserve">  Sherrie is to submit one positive and one challeng</w:t>
      </w:r>
      <w:r w:rsidR="00546487">
        <w:rPr>
          <w:b w:val="0"/>
        </w:rPr>
        <w:t>ing</w:t>
      </w:r>
      <w:r>
        <w:rPr>
          <w:b w:val="0"/>
        </w:rPr>
        <w:t xml:space="preserve"> aspect.  The g</w:t>
      </w:r>
      <w:r w:rsidR="00546487">
        <w:rPr>
          <w:b w:val="0"/>
        </w:rPr>
        <w:t>roup</w:t>
      </w:r>
      <w:r>
        <w:rPr>
          <w:b w:val="0"/>
        </w:rPr>
        <w:t xml:space="preserve"> brainstormed</w:t>
      </w:r>
      <w:r w:rsidR="00546487">
        <w:rPr>
          <w:b w:val="0"/>
        </w:rPr>
        <w:t>.</w:t>
      </w:r>
    </w:p>
    <w:p w:rsidR="007B0F76" w:rsidRDefault="007B0F76" w:rsidP="009E47DE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 xml:space="preserve">Positive:  </w:t>
      </w:r>
      <w:r w:rsidR="00546487">
        <w:rPr>
          <w:b w:val="0"/>
        </w:rPr>
        <w:t>improved</w:t>
      </w:r>
      <w:r>
        <w:rPr>
          <w:b w:val="0"/>
        </w:rPr>
        <w:t xml:space="preserve"> </w:t>
      </w:r>
      <w:r w:rsidR="00546487">
        <w:rPr>
          <w:b w:val="0"/>
        </w:rPr>
        <w:t>virtual</w:t>
      </w:r>
      <w:r>
        <w:rPr>
          <w:b w:val="0"/>
        </w:rPr>
        <w:t xml:space="preserve"> learning platforms; smaller classes; </w:t>
      </w:r>
      <w:r w:rsidR="00546487">
        <w:rPr>
          <w:b w:val="0"/>
        </w:rPr>
        <w:t>greater resilience; fewer students,</w:t>
      </w:r>
      <w:r>
        <w:rPr>
          <w:b w:val="0"/>
        </w:rPr>
        <w:t xml:space="preserve"> but more motivated; more professional development</w:t>
      </w:r>
      <w:r w:rsidR="00546487">
        <w:rPr>
          <w:b w:val="0"/>
        </w:rPr>
        <w:t>.</w:t>
      </w:r>
    </w:p>
    <w:p w:rsidR="007B0F76" w:rsidRDefault="00546487" w:rsidP="009E47DE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Challenging</w:t>
      </w:r>
      <w:r w:rsidR="007B0F76">
        <w:rPr>
          <w:b w:val="0"/>
        </w:rPr>
        <w:t>:  smaller classes; difficulties with virtual learning; many students have stopped out; too much professional development.</w:t>
      </w:r>
    </w:p>
    <w:p w:rsidR="007B0F76" w:rsidRDefault="007B0F76" w:rsidP="009E47DE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 xml:space="preserve">There will be </w:t>
      </w:r>
      <w:r w:rsidR="00546487">
        <w:rPr>
          <w:b w:val="0"/>
        </w:rPr>
        <w:t>no</w:t>
      </w:r>
      <w:r>
        <w:rPr>
          <w:b w:val="0"/>
        </w:rPr>
        <w:t xml:space="preserve"> MPAEA conference th</w:t>
      </w:r>
      <w:r w:rsidR="00F05E0B">
        <w:rPr>
          <w:b w:val="0"/>
        </w:rPr>
        <w:t xml:space="preserve">is year, virtual or in person, although they are offering sates a platform </w:t>
      </w:r>
      <w:r w:rsidR="00546487">
        <w:rPr>
          <w:b w:val="0"/>
        </w:rPr>
        <w:t>on</w:t>
      </w:r>
      <w:r w:rsidR="00F05E0B">
        <w:rPr>
          <w:b w:val="0"/>
        </w:rPr>
        <w:t xml:space="preserve"> which to stage events</w:t>
      </w:r>
      <w:r w:rsidR="00546487">
        <w:rPr>
          <w:b w:val="0"/>
        </w:rPr>
        <w:t>, and would like content</w:t>
      </w:r>
      <w:r w:rsidR="00F05E0B">
        <w:rPr>
          <w:b w:val="0"/>
        </w:rPr>
        <w:t xml:space="preserve">.  AEAUT will post our recorded sessions from the </w:t>
      </w:r>
      <w:r w:rsidR="00546487">
        <w:rPr>
          <w:b w:val="0"/>
        </w:rPr>
        <w:t>F</w:t>
      </w:r>
      <w:r w:rsidR="00F05E0B">
        <w:rPr>
          <w:b w:val="0"/>
        </w:rPr>
        <w:t xml:space="preserve">all </w:t>
      </w:r>
      <w:r w:rsidR="00546487">
        <w:rPr>
          <w:b w:val="0"/>
        </w:rPr>
        <w:t>C</w:t>
      </w:r>
      <w:r w:rsidR="00F05E0B">
        <w:rPr>
          <w:b w:val="0"/>
        </w:rPr>
        <w:t>onference.</w:t>
      </w:r>
      <w:r w:rsidR="00546487">
        <w:rPr>
          <w:b w:val="0"/>
        </w:rPr>
        <w:t xml:space="preserve"> </w:t>
      </w:r>
      <w:r w:rsidR="00F05E0B">
        <w:rPr>
          <w:b w:val="0"/>
        </w:rPr>
        <w:t>Another suggestion was to post Adam Little’s training</w:t>
      </w:r>
      <w:r w:rsidR="00546487">
        <w:rPr>
          <w:b w:val="0"/>
        </w:rPr>
        <w:t>s</w:t>
      </w:r>
      <w:r w:rsidR="00F05E0B">
        <w:rPr>
          <w:b w:val="0"/>
        </w:rPr>
        <w:t xml:space="preserve"> on using </w:t>
      </w:r>
      <w:r w:rsidR="00546487">
        <w:rPr>
          <w:b w:val="0"/>
        </w:rPr>
        <w:t>Excel</w:t>
      </w:r>
      <w:r w:rsidR="00F05E0B">
        <w:rPr>
          <w:b w:val="0"/>
        </w:rPr>
        <w:t xml:space="preserve">.  </w:t>
      </w:r>
      <w:r w:rsidR="00546487">
        <w:rPr>
          <w:b w:val="0"/>
        </w:rPr>
        <w:t>Danielle</w:t>
      </w:r>
      <w:r w:rsidR="00F05E0B">
        <w:rPr>
          <w:b w:val="0"/>
        </w:rPr>
        <w:t xml:space="preserve"> </w:t>
      </w:r>
      <w:r w:rsidR="00546487">
        <w:rPr>
          <w:b w:val="0"/>
        </w:rPr>
        <w:t>Pedersen</w:t>
      </w:r>
      <w:r w:rsidR="00F05E0B">
        <w:rPr>
          <w:b w:val="0"/>
        </w:rPr>
        <w:t xml:space="preserve"> also suggested a training on managing emotions during </w:t>
      </w:r>
      <w:r w:rsidR="00546487">
        <w:rPr>
          <w:b w:val="0"/>
        </w:rPr>
        <w:t>difficult times</w:t>
      </w:r>
      <w:r w:rsidR="00F05E0B">
        <w:rPr>
          <w:b w:val="0"/>
        </w:rPr>
        <w:t xml:space="preserve">.  It is an 8 session course, each session being </w:t>
      </w:r>
      <w:proofErr w:type="gramStart"/>
      <w:r w:rsidR="00F05E0B">
        <w:rPr>
          <w:b w:val="0"/>
        </w:rPr>
        <w:t>1 hour</w:t>
      </w:r>
      <w:proofErr w:type="gramEnd"/>
      <w:r w:rsidR="00F05E0B">
        <w:rPr>
          <w:b w:val="0"/>
        </w:rPr>
        <w:t xml:space="preserve"> long.  </w:t>
      </w:r>
      <w:r w:rsidR="00F05E0B" w:rsidRPr="00F05E0B">
        <w:t>(Action Item):</w:t>
      </w:r>
      <w:r w:rsidR="00F05E0B">
        <w:rPr>
          <w:b w:val="0"/>
        </w:rPr>
        <w:t xml:space="preserve"> Danielle will send the link to Kate to pass along.  </w:t>
      </w:r>
    </w:p>
    <w:p w:rsidR="00F05E0B" w:rsidRDefault="00F05E0B" w:rsidP="009E47DE">
      <w:pPr>
        <w:pStyle w:val="ListNumber"/>
        <w:numPr>
          <w:ilvl w:val="0"/>
          <w:numId w:val="0"/>
        </w:numPr>
        <w:ind w:left="360"/>
        <w:rPr>
          <w:b w:val="0"/>
        </w:rPr>
      </w:pPr>
      <w:r>
        <w:rPr>
          <w:b w:val="0"/>
          <w:sz w:val="28"/>
          <w:szCs w:val="28"/>
          <w:u w:val="single"/>
        </w:rPr>
        <w:t xml:space="preserve">Additional to agenda:  </w:t>
      </w:r>
      <w:r>
        <w:rPr>
          <w:b w:val="0"/>
          <w:sz w:val="28"/>
          <w:szCs w:val="28"/>
          <w:u w:val="single"/>
        </w:rPr>
        <w:t>Fall Conference</w:t>
      </w:r>
      <w:r>
        <w:rPr>
          <w:b w:val="0"/>
          <w:sz w:val="28"/>
          <w:szCs w:val="28"/>
          <w:u w:val="single"/>
        </w:rPr>
        <w:t xml:space="preserve"> </w:t>
      </w:r>
    </w:p>
    <w:p w:rsidR="00662CFD" w:rsidRDefault="00F05E0B" w:rsidP="009C706D">
      <w:pPr>
        <w:pStyle w:val="ListNumber"/>
        <w:numPr>
          <w:ilvl w:val="0"/>
          <w:numId w:val="0"/>
        </w:numPr>
        <w:ind w:left="360"/>
        <w:rPr>
          <w:sz w:val="32"/>
          <w:szCs w:val="32"/>
          <w:shd w:val="clear" w:color="auto" w:fill="FFFFFF"/>
        </w:rPr>
      </w:pPr>
      <w:r>
        <w:rPr>
          <w:b w:val="0"/>
        </w:rPr>
        <w:t xml:space="preserve">Justin Martinez requested more information on specifics of the conference.  Mark </w:t>
      </w:r>
      <w:proofErr w:type="spellStart"/>
      <w:r w:rsidR="00546487">
        <w:rPr>
          <w:b w:val="0"/>
        </w:rPr>
        <w:t>M</w:t>
      </w:r>
      <w:r>
        <w:rPr>
          <w:b w:val="0"/>
        </w:rPr>
        <w:t>atay</w:t>
      </w:r>
      <w:r w:rsidR="00546487">
        <w:rPr>
          <w:b w:val="0"/>
        </w:rPr>
        <w:t>a</w:t>
      </w:r>
      <w:proofErr w:type="spellEnd"/>
      <w:r>
        <w:rPr>
          <w:b w:val="0"/>
        </w:rPr>
        <w:t xml:space="preserve"> replied that the dates and location had been settled:  October 7-8 at Jordan Commons.  The Conference </w:t>
      </w:r>
      <w:r w:rsidR="00546487">
        <w:rPr>
          <w:b w:val="0"/>
        </w:rPr>
        <w:t>Committee</w:t>
      </w:r>
      <w:r>
        <w:rPr>
          <w:b w:val="0"/>
        </w:rPr>
        <w:t xml:space="preserve"> has met but has not yet chosen a theme.  It is almost time to send out a call for </w:t>
      </w:r>
      <w:r w:rsidR="00546487">
        <w:rPr>
          <w:b w:val="0"/>
        </w:rPr>
        <w:t>presenters</w:t>
      </w:r>
      <w:r>
        <w:rPr>
          <w:b w:val="0"/>
        </w:rPr>
        <w:t xml:space="preserve">.  Mark also suggested that AEAUT should make sure Brian Olmstead </w:t>
      </w:r>
      <w:r w:rsidR="00546487">
        <w:rPr>
          <w:b w:val="0"/>
        </w:rPr>
        <w:t>is</w:t>
      </w:r>
      <w:r>
        <w:rPr>
          <w:b w:val="0"/>
        </w:rPr>
        <w:t xml:space="preserve"> </w:t>
      </w:r>
      <w:r w:rsidR="00546487">
        <w:rPr>
          <w:b w:val="0"/>
        </w:rPr>
        <w:t>invited</w:t>
      </w:r>
      <w:r>
        <w:rPr>
          <w:b w:val="0"/>
        </w:rPr>
        <w:t xml:space="preserve"> to attend and support t</w:t>
      </w:r>
      <w:r w:rsidR="00546487">
        <w:rPr>
          <w:b w:val="0"/>
        </w:rPr>
        <w:t>he</w:t>
      </w:r>
      <w:r>
        <w:rPr>
          <w:b w:val="0"/>
        </w:rPr>
        <w:t xml:space="preserve"> </w:t>
      </w:r>
      <w:r w:rsidR="00546487">
        <w:rPr>
          <w:b w:val="0"/>
        </w:rPr>
        <w:t>organization</w:t>
      </w:r>
      <w:r>
        <w:rPr>
          <w:b w:val="0"/>
        </w:rPr>
        <w:t xml:space="preserve">.  </w:t>
      </w:r>
      <w:r>
        <w:rPr>
          <w:b w:val="0"/>
        </w:rPr>
        <w:t>Danielle Pederson</w:t>
      </w:r>
      <w:r>
        <w:rPr>
          <w:b w:val="0"/>
        </w:rPr>
        <w:t xml:space="preserve"> said that USBE will be contributing $7,500. </w:t>
      </w:r>
      <w:r w:rsidR="00970414">
        <w:rPr>
          <w:b w:val="0"/>
        </w:rPr>
        <w:t xml:space="preserve">She </w:t>
      </w:r>
      <w:r w:rsidR="00546487">
        <w:rPr>
          <w:b w:val="0"/>
        </w:rPr>
        <w:t>i</w:t>
      </w:r>
      <w:r w:rsidR="00970414">
        <w:rPr>
          <w:b w:val="0"/>
        </w:rPr>
        <w:t xml:space="preserve">s uncertain of whether that money could be used </w:t>
      </w:r>
      <w:r w:rsidR="00546487">
        <w:rPr>
          <w:b w:val="0"/>
        </w:rPr>
        <w:t>for</w:t>
      </w:r>
      <w:r w:rsidR="00970414">
        <w:rPr>
          <w:b w:val="0"/>
        </w:rPr>
        <w:t xml:space="preserve"> both speakers and facilities.  </w:t>
      </w:r>
      <w:r w:rsidR="00970414" w:rsidRPr="00546487">
        <w:t xml:space="preserve">(Action </w:t>
      </w:r>
      <w:r w:rsidR="00546487" w:rsidRPr="00546487">
        <w:t>Item</w:t>
      </w:r>
      <w:r w:rsidR="00970414" w:rsidRPr="00546487">
        <w:t>):</w:t>
      </w:r>
      <w:r w:rsidR="00970414">
        <w:rPr>
          <w:b w:val="0"/>
        </w:rPr>
        <w:t xml:space="preserve">  Danielle will check on restrictions on the funding and report back to the committee. Cathleen Carter invited </w:t>
      </w:r>
      <w:r w:rsidR="00546487">
        <w:rPr>
          <w:b w:val="0"/>
        </w:rPr>
        <w:t>Justin</w:t>
      </w:r>
      <w:r w:rsidR="00970414">
        <w:rPr>
          <w:b w:val="0"/>
        </w:rPr>
        <w:t xml:space="preserve"> to join the conference committee.  He </w:t>
      </w:r>
      <w:r w:rsidR="00546487">
        <w:rPr>
          <w:b w:val="0"/>
        </w:rPr>
        <w:t>i</w:t>
      </w:r>
      <w:r w:rsidR="00970414">
        <w:rPr>
          <w:b w:val="0"/>
        </w:rPr>
        <w:t xml:space="preserve">s expecting a new baby and </w:t>
      </w:r>
      <w:r w:rsidR="00546487">
        <w:rPr>
          <w:b w:val="0"/>
        </w:rPr>
        <w:t>cannot</w:t>
      </w:r>
      <w:r w:rsidR="00970414">
        <w:rPr>
          <w:b w:val="0"/>
        </w:rPr>
        <w:t xml:space="preserve"> </w:t>
      </w:r>
      <w:r w:rsidR="00546487">
        <w:rPr>
          <w:b w:val="0"/>
        </w:rPr>
        <w:t>make</w:t>
      </w:r>
      <w:r w:rsidR="00970414">
        <w:rPr>
          <w:b w:val="0"/>
        </w:rPr>
        <w:t xml:space="preserve"> commitments at </w:t>
      </w:r>
      <w:r w:rsidR="00546487">
        <w:rPr>
          <w:b w:val="0"/>
        </w:rPr>
        <w:t>this</w:t>
      </w:r>
      <w:r w:rsidR="00970414">
        <w:rPr>
          <w:b w:val="0"/>
        </w:rPr>
        <w:t xml:space="preserve"> </w:t>
      </w:r>
      <w:r w:rsidR="00546487">
        <w:rPr>
          <w:b w:val="0"/>
        </w:rPr>
        <w:t>ti</w:t>
      </w:r>
      <w:r w:rsidR="00970414">
        <w:rPr>
          <w:b w:val="0"/>
        </w:rPr>
        <w:t xml:space="preserve">me. </w:t>
      </w:r>
    </w:p>
    <w:p w:rsidR="008E5972" w:rsidRDefault="003166F8" w:rsidP="000057E1">
      <w:pPr>
        <w:spacing w:line="240" w:lineRule="auto"/>
        <w:ind w:firstLine="187"/>
        <w:rPr>
          <w:i/>
          <w:iCs/>
          <w:sz w:val="32"/>
          <w:szCs w:val="32"/>
          <w:shd w:val="clear" w:color="auto" w:fill="FFFFFF"/>
        </w:rPr>
      </w:pPr>
      <w:r w:rsidRPr="002C10DA">
        <w:rPr>
          <w:i/>
          <w:iCs/>
          <w:sz w:val="32"/>
          <w:szCs w:val="32"/>
          <w:shd w:val="clear" w:color="auto" w:fill="FFFFFF"/>
        </w:rPr>
        <w:t>Assessment of the Meeting</w:t>
      </w:r>
    </w:p>
    <w:p w:rsidR="00970414" w:rsidRDefault="00970414" w:rsidP="000057E1">
      <w:pPr>
        <w:spacing w:line="240" w:lineRule="auto"/>
        <w:ind w:left="360" w:firstLine="60"/>
        <w:rPr>
          <w:shd w:val="clear" w:color="auto" w:fill="FFFFFF"/>
        </w:rPr>
      </w:pPr>
      <w:r>
        <w:rPr>
          <w:shd w:val="clear" w:color="auto" w:fill="FFFFFF"/>
        </w:rPr>
        <w:t xml:space="preserve">Kate will change her practices for sending out documents.  It appears that board members who use Outlook are receiving the meeting link but not the associated documents.  She will in </w:t>
      </w:r>
      <w:r w:rsidR="00546487">
        <w:rPr>
          <w:shd w:val="clear" w:color="auto" w:fill="FFFFFF"/>
        </w:rPr>
        <w:t>future</w:t>
      </w:r>
      <w:r>
        <w:rPr>
          <w:shd w:val="clear" w:color="auto" w:fill="FFFFFF"/>
        </w:rPr>
        <w:t xml:space="preserve"> send them separately.  </w:t>
      </w:r>
    </w:p>
    <w:p w:rsidR="002230F8" w:rsidRDefault="003166F8" w:rsidP="000057E1">
      <w:pPr>
        <w:spacing w:line="240" w:lineRule="auto"/>
        <w:ind w:left="360" w:firstLine="60"/>
        <w:rPr>
          <w:shd w:val="clear" w:color="auto" w:fill="FFFFFF"/>
        </w:rPr>
      </w:pPr>
      <w:r w:rsidRPr="00463990">
        <w:rPr>
          <w:shd w:val="clear" w:color="auto" w:fill="FFFFFF"/>
        </w:rPr>
        <w:t xml:space="preserve">The next meeting will be held on </w:t>
      </w:r>
      <w:r>
        <w:rPr>
          <w:shd w:val="clear" w:color="auto" w:fill="FFFFFF"/>
        </w:rPr>
        <w:t xml:space="preserve">Tuesday, </w:t>
      </w:r>
      <w:r w:rsidR="00970414">
        <w:rPr>
          <w:shd w:val="clear" w:color="auto" w:fill="FFFFFF"/>
        </w:rPr>
        <w:t>March</w:t>
      </w:r>
      <w:r w:rsidR="009C706D">
        <w:rPr>
          <w:shd w:val="clear" w:color="auto" w:fill="FFFFFF"/>
        </w:rPr>
        <w:t xml:space="preserve"> 9</w:t>
      </w:r>
      <w:r w:rsidR="006D022D">
        <w:rPr>
          <w:shd w:val="clear" w:color="auto" w:fill="FFFFFF"/>
        </w:rPr>
        <w:t>,</w:t>
      </w:r>
      <w:r>
        <w:rPr>
          <w:shd w:val="clear" w:color="auto" w:fill="FFFFFF"/>
        </w:rPr>
        <w:t xml:space="preserve"> 202</w:t>
      </w:r>
      <w:r w:rsidR="00970414">
        <w:rPr>
          <w:shd w:val="clear" w:color="auto" w:fill="FFFFFF"/>
        </w:rPr>
        <w:t>1</w:t>
      </w:r>
      <w:r w:rsidRPr="00463990">
        <w:rPr>
          <w:shd w:val="clear" w:color="auto" w:fill="FFFFFF"/>
        </w:rPr>
        <w:t>, from 10:</w:t>
      </w:r>
      <w:r w:rsidR="008E5972">
        <w:rPr>
          <w:shd w:val="clear" w:color="auto" w:fill="FFFFFF"/>
        </w:rPr>
        <w:t>00</w:t>
      </w:r>
      <w:r w:rsidRPr="00463990">
        <w:rPr>
          <w:shd w:val="clear" w:color="auto" w:fill="FFFFFF"/>
        </w:rPr>
        <w:t>-</w:t>
      </w:r>
      <w:r w:rsidR="002C2CF0">
        <w:rPr>
          <w:shd w:val="clear" w:color="auto" w:fill="FFFFFF"/>
        </w:rPr>
        <w:t>1</w:t>
      </w:r>
      <w:r w:rsidR="008E5972">
        <w:rPr>
          <w:shd w:val="clear" w:color="auto" w:fill="FFFFFF"/>
        </w:rPr>
        <w:t>1:30</w:t>
      </w:r>
      <w:r w:rsidR="00C36AA1">
        <w:rPr>
          <w:shd w:val="clear" w:color="auto" w:fill="FFFFFF"/>
        </w:rPr>
        <w:t xml:space="preserve"> </w:t>
      </w:r>
      <w:r w:rsidR="008E5972">
        <w:rPr>
          <w:shd w:val="clear" w:color="auto" w:fill="FFFFFF"/>
        </w:rPr>
        <w:t>a.m.</w:t>
      </w:r>
      <w:r w:rsidRPr="00463990">
        <w:rPr>
          <w:shd w:val="clear" w:color="auto" w:fill="FFFFFF"/>
        </w:rPr>
        <w:t xml:space="preserve"> </w:t>
      </w:r>
      <w:r w:rsidR="002230F8">
        <w:rPr>
          <w:shd w:val="clear" w:color="auto" w:fill="FFFFFF"/>
        </w:rPr>
        <w:t xml:space="preserve">Kate </w:t>
      </w:r>
      <w:r w:rsidR="00FC7F4B">
        <w:rPr>
          <w:shd w:val="clear" w:color="auto" w:fill="FFFFFF"/>
        </w:rPr>
        <w:t xml:space="preserve">Brainerd </w:t>
      </w:r>
      <w:r w:rsidR="002230F8">
        <w:rPr>
          <w:shd w:val="clear" w:color="auto" w:fill="FFFFFF"/>
        </w:rPr>
        <w:t xml:space="preserve">will send out a Zoom invite </w:t>
      </w:r>
      <w:r w:rsidR="00201224">
        <w:rPr>
          <w:shd w:val="clear" w:color="auto" w:fill="FFFFFF"/>
        </w:rPr>
        <w:t>prior</w:t>
      </w:r>
      <w:r w:rsidR="002230F8">
        <w:rPr>
          <w:shd w:val="clear" w:color="auto" w:fill="FFFFFF"/>
        </w:rPr>
        <w:t xml:space="preserve"> to the meeting.  </w:t>
      </w:r>
    </w:p>
    <w:p w:rsidR="006C052E" w:rsidRDefault="003166F8" w:rsidP="006C052E">
      <w:pPr>
        <w:spacing w:line="240" w:lineRule="auto"/>
        <w:ind w:left="360"/>
        <w:rPr>
          <w:shd w:val="clear" w:color="auto" w:fill="FFFFFF"/>
        </w:rPr>
      </w:pPr>
      <w:r w:rsidRPr="00463990">
        <w:lastRenderedPageBreak/>
        <w:br/>
      </w:r>
      <w:r>
        <w:rPr>
          <w:shd w:val="clear" w:color="auto" w:fill="FFFFFF"/>
        </w:rPr>
        <w:t>-</w:t>
      </w:r>
      <w:r w:rsidR="006C052E" w:rsidRPr="006C052E">
        <w:rPr>
          <w:u w:val="single"/>
          <w:shd w:val="clear" w:color="auto" w:fill="FFFFFF"/>
        </w:rPr>
        <w:t xml:space="preserve"> </w:t>
      </w:r>
      <w:r w:rsidR="006C052E" w:rsidRPr="00463990">
        <w:rPr>
          <w:u w:val="single"/>
          <w:shd w:val="clear" w:color="auto" w:fill="FFFFFF"/>
        </w:rPr>
        <w:t>MOTION</w:t>
      </w:r>
      <w:r w:rsidR="006C052E" w:rsidRPr="00463990">
        <w:rPr>
          <w:shd w:val="clear" w:color="auto" w:fill="FFFFFF"/>
        </w:rPr>
        <w:t xml:space="preserve"> </w:t>
      </w:r>
      <w:r w:rsidR="006C052E">
        <w:rPr>
          <w:shd w:val="clear" w:color="auto" w:fill="FFFFFF"/>
        </w:rPr>
        <w:t>to adjourn at 11:</w:t>
      </w:r>
      <w:r w:rsidR="00970414">
        <w:rPr>
          <w:shd w:val="clear" w:color="auto" w:fill="FFFFFF"/>
        </w:rPr>
        <w:t>08</w:t>
      </w:r>
      <w:r w:rsidR="006C052E">
        <w:rPr>
          <w:shd w:val="clear" w:color="auto" w:fill="FFFFFF"/>
        </w:rPr>
        <w:t xml:space="preserve"> AM by </w:t>
      </w:r>
      <w:r w:rsidR="00970414">
        <w:rPr>
          <w:shd w:val="clear" w:color="auto" w:fill="FFFFFF"/>
        </w:rPr>
        <w:t>Josh Bell</w:t>
      </w:r>
      <w:r w:rsidR="006C052E" w:rsidRPr="00463990">
        <w:rPr>
          <w:shd w:val="clear" w:color="auto" w:fill="FFFFFF"/>
        </w:rPr>
        <w:t xml:space="preserve">; seconded by </w:t>
      </w:r>
      <w:r w:rsidR="00970414">
        <w:rPr>
          <w:shd w:val="clear" w:color="auto" w:fill="FFFFFF"/>
        </w:rPr>
        <w:t xml:space="preserve">Justin </w:t>
      </w:r>
      <w:r w:rsidR="00546487">
        <w:rPr>
          <w:shd w:val="clear" w:color="auto" w:fill="FFFFFF"/>
        </w:rPr>
        <w:t>Martinez</w:t>
      </w:r>
      <w:bookmarkStart w:id="0" w:name="_GoBack"/>
      <w:bookmarkEnd w:id="0"/>
      <w:r w:rsidR="006C052E" w:rsidRPr="00463990">
        <w:rPr>
          <w:shd w:val="clear" w:color="auto" w:fill="FFFFFF"/>
        </w:rPr>
        <w:t xml:space="preserve"> and passed.   </w:t>
      </w:r>
    </w:p>
    <w:p w:rsidR="000057E1" w:rsidRPr="00463990" w:rsidRDefault="000057E1" w:rsidP="006C052E">
      <w:pPr>
        <w:spacing w:line="240" w:lineRule="auto"/>
        <w:ind w:left="360"/>
        <w:rPr>
          <w:shd w:val="clear" w:color="auto" w:fill="FFFFFF"/>
        </w:rPr>
      </w:pPr>
    </w:p>
    <w:p w:rsidR="003166F8" w:rsidRPr="00463990" w:rsidRDefault="003166F8" w:rsidP="000057E1">
      <w:pPr>
        <w:spacing w:line="240" w:lineRule="auto"/>
        <w:ind w:left="0" w:firstLine="36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463990">
        <w:rPr>
          <w:shd w:val="clear" w:color="auto" w:fill="FFFFFF"/>
        </w:rPr>
        <w:t>Minutes submitted by Secretary, Kate Brainerd.</w:t>
      </w:r>
      <w:r w:rsidRPr="00463990">
        <w:br/>
      </w:r>
      <w:r w:rsidRPr="00463990">
        <w:br/>
      </w:r>
    </w:p>
    <w:p w:rsidR="003166F8" w:rsidRPr="00AF1FAB" w:rsidRDefault="003166F8" w:rsidP="00AF1FAB">
      <w:pPr>
        <w:pStyle w:val="Attendees"/>
        <w:spacing w:after="0" w:line="240" w:lineRule="auto"/>
        <w:jc w:val="left"/>
        <w:rPr>
          <w:sz w:val="18"/>
        </w:rPr>
      </w:pPr>
    </w:p>
    <w:sectPr w:rsidR="003166F8" w:rsidRPr="00AF1FAB" w:rsidSect="00C219B7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440" w:rsidRDefault="00737440" w:rsidP="001E7D29">
      <w:pPr>
        <w:spacing w:after="0" w:line="240" w:lineRule="auto"/>
      </w:pPr>
      <w:r>
        <w:separator/>
      </w:r>
    </w:p>
  </w:endnote>
  <w:endnote w:type="continuationSeparator" w:id="0">
    <w:p w:rsidR="00737440" w:rsidRDefault="0073744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440" w:rsidRDefault="00737440" w:rsidP="001E7D29">
      <w:pPr>
        <w:spacing w:after="0" w:line="240" w:lineRule="auto"/>
      </w:pPr>
      <w:r>
        <w:separator/>
      </w:r>
    </w:p>
  </w:footnote>
  <w:footnote w:type="continuationSeparator" w:id="0">
    <w:p w:rsidR="00737440" w:rsidRDefault="0073744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Default="0025580C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2BB5D5" wp14:editId="55EB543D">
              <wp:simplePos x="0" y="0"/>
              <wp:positionH relativeFrom="margin">
                <wp:posOffset>-285750</wp:posOffset>
              </wp:positionH>
              <wp:positionV relativeFrom="paragraph">
                <wp:posOffset>-352425</wp:posOffset>
              </wp:positionV>
              <wp:extent cx="2743200" cy="16764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167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5580C" w:rsidRDefault="0025580C" w:rsidP="00094CAB">
                          <w:pPr>
                            <w:spacing w:after="0" w:line="240" w:lineRule="auto"/>
                            <w:ind w:left="0"/>
                            <w:jc w:val="both"/>
                          </w:pPr>
                          <w:r>
                            <w:t xml:space="preserve">                                                           </w:t>
                          </w:r>
                        </w:p>
                        <w:p w:rsidR="0025580C" w:rsidRPr="0025580C" w:rsidRDefault="000728DB" w:rsidP="00094CAB">
                          <w:pPr>
                            <w:spacing w:after="0" w:line="240" w:lineRule="auto"/>
                            <w:ind w:left="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noProof/>
                              <w:color w:val="000000"/>
                              <w:sz w:val="20"/>
                              <w:szCs w:val="22"/>
                            </w:rPr>
                            <w:drawing>
                              <wp:inline distT="0" distB="0" distL="0" distR="0">
                                <wp:extent cx="1156734" cy="517683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UAACCE_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1125" cy="5285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5580C" w:rsidRPr="0025580C">
                            <w:rPr>
                              <w:rFonts w:ascii="Times New Roman" w:hAnsi="Times New Roman"/>
                              <w:b/>
                              <w:iCs/>
                              <w:color w:val="000000"/>
                              <w:sz w:val="20"/>
                              <w:szCs w:val="22"/>
                            </w:rPr>
                            <w:t xml:space="preserve">The mission of the </w:t>
                          </w:r>
                          <w:r w:rsidR="00B866E1">
                            <w:rPr>
                              <w:rFonts w:ascii="Times New Roman" w:hAnsi="Times New Roman"/>
                              <w:b/>
                              <w:iCs/>
                              <w:color w:val="000000"/>
                              <w:sz w:val="20"/>
                              <w:szCs w:val="22"/>
                            </w:rPr>
                            <w:t>Adult Education Association of Utah</w:t>
                          </w:r>
                          <w:r w:rsidR="0025580C" w:rsidRPr="0025580C">
                            <w:rPr>
                              <w:rFonts w:ascii="Times New Roman" w:hAnsi="Times New Roman"/>
                              <w:b/>
                              <w:iCs/>
                              <w:color w:val="000000"/>
                              <w:sz w:val="20"/>
                              <w:szCs w:val="22"/>
                            </w:rPr>
                            <w:t>, as the primary advocate for lifelong learning in Utah, is to meet the diverse needs of all Utahns by providing and supporting quality educational opportunities.</w:t>
                          </w:r>
                        </w:p>
                        <w:p w:rsidR="0025580C" w:rsidRDefault="0025580C" w:rsidP="00094CAB">
                          <w:pPr>
                            <w:ind w:left="0"/>
                          </w:pPr>
                        </w:p>
                        <w:p w:rsidR="0025580C" w:rsidRDefault="0025580C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62BB5D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22.5pt;margin-top:-27.75pt;width:3in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" filled="f" stroked="f" strokeweight=".5pt">
              <v:textbox>
                <w:txbxContent>
                  <w:p w:rsidR="0025580C" w:rsidRDefault="0025580C" w:rsidP="00094CAB">
                    <w:pPr>
                      <w:spacing w:after="0" w:line="240" w:lineRule="auto"/>
                      <w:ind w:left="0"/>
                      <w:jc w:val="both"/>
                    </w:pPr>
                    <w:r>
                      <w:t xml:space="preserve">                                                           </w:t>
                    </w:r>
                  </w:p>
                  <w:p w:rsidR="0025580C" w:rsidRPr="0025580C" w:rsidRDefault="000728DB" w:rsidP="00094CAB">
                    <w:pPr>
                      <w:spacing w:after="0" w:line="240" w:lineRule="auto"/>
                      <w:ind w:left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b/>
                        <w:iCs/>
                        <w:noProof/>
                        <w:color w:val="000000"/>
                        <w:sz w:val="20"/>
                        <w:szCs w:val="22"/>
                      </w:rPr>
                      <w:drawing>
                        <wp:inline distT="0" distB="0" distL="0" distR="0">
                          <wp:extent cx="1156734" cy="517683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UAACCE_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1125" cy="5285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5580C" w:rsidRPr="0025580C">
                      <w:rPr>
                        <w:rFonts w:ascii="Times New Roman" w:hAnsi="Times New Roman"/>
                        <w:b/>
                        <w:iCs/>
                        <w:color w:val="000000"/>
                        <w:sz w:val="20"/>
                        <w:szCs w:val="22"/>
                      </w:rPr>
                      <w:t xml:space="preserve">The mission of the </w:t>
                    </w:r>
                    <w:r w:rsidR="00B866E1">
                      <w:rPr>
                        <w:rFonts w:ascii="Times New Roman" w:hAnsi="Times New Roman"/>
                        <w:b/>
                        <w:iCs/>
                        <w:color w:val="000000"/>
                        <w:sz w:val="20"/>
                        <w:szCs w:val="22"/>
                      </w:rPr>
                      <w:t>Adult Education Association of Utah</w:t>
                    </w:r>
                    <w:r w:rsidR="0025580C" w:rsidRPr="0025580C">
                      <w:rPr>
                        <w:rFonts w:ascii="Times New Roman" w:hAnsi="Times New Roman"/>
                        <w:b/>
                        <w:iCs/>
                        <w:color w:val="000000"/>
                        <w:sz w:val="20"/>
                        <w:szCs w:val="22"/>
                      </w:rPr>
                      <w:t>, as the primary advocate for lifelong learning in Utah, is to meet the diverse needs of all Utahns by providing and supporting quality educational opportunities.</w:t>
                    </w:r>
                  </w:p>
                  <w:p w:rsidR="0025580C" w:rsidRDefault="0025580C" w:rsidP="00094CAB">
                    <w:pPr>
                      <w:ind w:left="0"/>
                    </w:pPr>
                  </w:p>
                  <w:p w:rsidR="0025580C" w:rsidRDefault="0025580C">
                    <w:pPr>
                      <w:ind w:left="0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00B9A47" wp14:editId="182A61C6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2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noFill/>
                          <a:prstDash val="solid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noFill/>
                          <a:prstDash val="solid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  <wps:wsp>
                      <wps:cNvPr id="4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noFill/>
                          <a:prstDash val="solid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noFill/>
                          <a:prstDash val="solid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noFill/>
                          <a:prstDash val="solid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  <wps:wsp>
                      <wps:cNvPr id="8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noFill/>
                          <a:prstDash val="solid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noFill/>
                          <a:prstDash val="solid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noFill/>
                          <a:prstDash val="solid"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cx1="http://schemas.microsoft.com/office/drawing/2015/9/8/chartex">
          <w:pict>
            <v:group w14:anchorId="097D9443" id="Group 3" o:spid="_x0000_s1026" alt="decorative element" style="position:absolute;margin-left:0;margin-top:0;width:640.35pt;height:957.95pt;z-index:-251659264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FTDqcHAIa+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5HfsHjHenI9wTDLIyYF8uYU36UblQciKCMk43cP51SBoWHJyosrm5VjnR+N5dofiBzJoyJhQnDN&#10;OZX+7ZGvA9ilziL7cZzUHmdF6cgVNEkYmOexXEQlFAx78jHiPRBBA3Zscha3MZ1MdjnY2JNbIrRz&#10;1nRnzanHik0tj03OctyG/bQNMOuLzUAfj3ec+VLFaf4mzmqbMqxR8h1V8wKUJgY2pmT/mAz8yEZr&#10;evxoEQEZ8oDjq3c/jWpS8/qn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GrGV49SCl&#10;1IMgKfs3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UCpFJYnBJ4GikSTY3lAqYgGJhKVY3mYHMsDSkU0MJGoHMvD5FgeyrGEwOoF5VgeJsfygFKpbWBy&#10;LA/lWELgVUGRaHIsD+VYQuBpoEg0OZaHciwh8DRQJJocy0M5lhBYGijH8jA5lodyLCHwNFAkmhzL&#10;QzmWEHgaKBJNjuWhHEsIPA0UiSbH8lCOJQSeBopEk2N5KMcSAkeDp3IsIfAyEI7laXIsT+VYQuBp&#10;ILPz0+RYnsqxhMDTQGbnp8mxPJVjCYGngfiJT5NjeSrHEgJPA/ETny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" fillcolor="#acb9ca [1298]" stroked="f" strokeweight="2pt">
                <v:fill color2="#0d1015 [642]" rotate="t" focusposition=".5,-52429f" focussize="" colors="0 #c9cfda;26214f #c0c7d4;1 #0d223e" focus="100%" type="gradientRadial"/>
              </v:rect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298]" stroked="f">
                <v:fill color2="#0d1015 [642]" rotate="t" focusposition=".5,-52429f" focussize="" colors="0 #c9cfda;26214f #c0c7d4;1 #0d223e" focus="100%" type="gradientRadial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300"/>
      <w:gridCol w:w="2560"/>
    </w:tblGrid>
    <w:tr w:rsidR="00F4166C" w:rsidRPr="007C1A48" w:rsidTr="00F17222">
      <w:trPr>
        <w:trHeight w:val="1040"/>
        <w:jc w:val="right"/>
      </w:trPr>
      <w:tc>
        <w:tcPr>
          <w:tcW w:w="300" w:type="dxa"/>
          <w:vAlign w:val="bottom"/>
        </w:tcPr>
        <w:p w:rsidR="00066754" w:rsidRPr="007C1A48" w:rsidRDefault="00066754" w:rsidP="00015440">
          <w:pPr>
            <w:pStyle w:val="Header"/>
            <w:jc w:val="center"/>
            <w:rPr>
              <w:color w:val="auto"/>
              <w:szCs w:val="18"/>
            </w:rPr>
          </w:pPr>
        </w:p>
      </w:tc>
      <w:tc>
        <w:tcPr>
          <w:tcW w:w="2560" w:type="dxa"/>
          <w:vAlign w:val="bottom"/>
        </w:tcPr>
        <w:p w:rsidR="00D93864" w:rsidRPr="007C1A48" w:rsidRDefault="00066754" w:rsidP="004B40DF">
          <w:pPr>
            <w:pStyle w:val="Header"/>
            <w:rPr>
              <w:color w:val="auto"/>
              <w:szCs w:val="18"/>
            </w:rPr>
          </w:pPr>
          <w:r w:rsidRPr="007C1A48">
            <w:rPr>
              <w:color w:val="auto"/>
              <w:szCs w:val="18"/>
            </w:rPr>
            <w:t xml:space="preserve">Location: </w:t>
          </w:r>
          <w:r w:rsidR="00F17222" w:rsidRPr="007C1A48">
            <w:rPr>
              <w:color w:val="auto"/>
              <w:szCs w:val="18"/>
            </w:rPr>
            <w:t xml:space="preserve"> </w:t>
          </w:r>
          <w:r w:rsidR="00D93864">
            <w:rPr>
              <w:color w:val="auto"/>
              <w:szCs w:val="18"/>
            </w:rPr>
            <w:t>Zoom</w:t>
          </w:r>
        </w:p>
      </w:tc>
    </w:tr>
    <w:tr w:rsidR="00F4166C" w:rsidRPr="007C1A48" w:rsidTr="00F17222">
      <w:trPr>
        <w:trHeight w:val="390"/>
        <w:jc w:val="right"/>
      </w:trPr>
      <w:tc>
        <w:tcPr>
          <w:tcW w:w="300" w:type="dxa"/>
          <w:vAlign w:val="bottom"/>
        </w:tcPr>
        <w:p w:rsidR="00066754" w:rsidRPr="007C1A48" w:rsidRDefault="00066754" w:rsidP="00015440">
          <w:pPr>
            <w:pStyle w:val="Header"/>
            <w:jc w:val="center"/>
            <w:rPr>
              <w:color w:val="auto"/>
              <w:szCs w:val="18"/>
            </w:rPr>
          </w:pPr>
        </w:p>
      </w:tc>
      <w:tc>
        <w:tcPr>
          <w:tcW w:w="2560" w:type="dxa"/>
          <w:vAlign w:val="bottom"/>
        </w:tcPr>
        <w:p w:rsidR="00AB6620" w:rsidRPr="007C1A48" w:rsidRDefault="00066754" w:rsidP="00970414">
          <w:pPr>
            <w:pStyle w:val="Header"/>
            <w:rPr>
              <w:color w:val="auto"/>
              <w:szCs w:val="18"/>
            </w:rPr>
          </w:pPr>
          <w:r w:rsidRPr="007C1A48">
            <w:rPr>
              <w:color w:val="auto"/>
              <w:szCs w:val="18"/>
            </w:rPr>
            <w:t>Date</w:t>
          </w:r>
          <w:r w:rsidR="0013153B" w:rsidRPr="007C1A48">
            <w:rPr>
              <w:color w:val="auto"/>
              <w:szCs w:val="18"/>
            </w:rPr>
            <w:t>:</w:t>
          </w:r>
          <w:r w:rsidRPr="007C1A48">
            <w:rPr>
              <w:color w:val="auto"/>
              <w:szCs w:val="18"/>
            </w:rPr>
            <w:t xml:space="preserve"> </w:t>
          </w:r>
          <w:r w:rsidR="00970414">
            <w:rPr>
              <w:color w:val="auto"/>
              <w:szCs w:val="18"/>
            </w:rPr>
            <w:t>February 9</w:t>
          </w:r>
          <w:r w:rsidR="00F74576" w:rsidRPr="007C1A48">
            <w:rPr>
              <w:rFonts w:cstheme="minorHAnsi"/>
              <w:color w:val="auto"/>
              <w:szCs w:val="18"/>
            </w:rPr>
            <w:t>, 202</w:t>
          </w:r>
          <w:r w:rsidR="009D02DB">
            <w:rPr>
              <w:rFonts w:cstheme="minorHAnsi"/>
              <w:color w:val="auto"/>
              <w:szCs w:val="18"/>
            </w:rPr>
            <w:t>1</w:t>
          </w:r>
        </w:p>
      </w:tc>
    </w:tr>
    <w:tr w:rsidR="00F4166C" w:rsidRPr="007C1A48" w:rsidTr="00F17222">
      <w:trPr>
        <w:trHeight w:val="202"/>
        <w:jc w:val="right"/>
      </w:trPr>
      <w:tc>
        <w:tcPr>
          <w:tcW w:w="300" w:type="dxa"/>
          <w:vAlign w:val="bottom"/>
        </w:tcPr>
        <w:p w:rsidR="00066754" w:rsidRPr="007C1A48" w:rsidRDefault="00066754" w:rsidP="00015440">
          <w:pPr>
            <w:pStyle w:val="Header"/>
            <w:jc w:val="center"/>
            <w:rPr>
              <w:color w:val="auto"/>
              <w:szCs w:val="18"/>
            </w:rPr>
          </w:pPr>
        </w:p>
      </w:tc>
      <w:tc>
        <w:tcPr>
          <w:tcW w:w="2560" w:type="dxa"/>
          <w:vAlign w:val="bottom"/>
        </w:tcPr>
        <w:p w:rsidR="00066754" w:rsidRPr="007C1A48" w:rsidRDefault="00066754" w:rsidP="00AD7E34">
          <w:pPr>
            <w:pStyle w:val="Header"/>
            <w:rPr>
              <w:color w:val="auto"/>
              <w:szCs w:val="18"/>
            </w:rPr>
          </w:pPr>
          <w:r w:rsidRPr="007C1A48">
            <w:rPr>
              <w:color w:val="auto"/>
              <w:szCs w:val="18"/>
            </w:rPr>
            <w:t>Time:</w:t>
          </w:r>
          <w:r w:rsidR="00EC6B20" w:rsidRPr="007C1A48">
            <w:rPr>
              <w:color w:val="auto"/>
              <w:szCs w:val="18"/>
            </w:rPr>
            <w:t xml:space="preserve"> </w:t>
          </w:r>
          <w:r w:rsidR="000728DB" w:rsidRPr="007C1A48">
            <w:rPr>
              <w:color w:val="auto"/>
              <w:szCs w:val="18"/>
            </w:rPr>
            <w:t>10:</w:t>
          </w:r>
          <w:r w:rsidR="00AD7E34">
            <w:rPr>
              <w:color w:val="auto"/>
              <w:szCs w:val="18"/>
            </w:rPr>
            <w:t>00</w:t>
          </w:r>
          <w:r w:rsidR="00411B0F">
            <w:rPr>
              <w:color w:val="auto"/>
              <w:szCs w:val="18"/>
            </w:rPr>
            <w:t xml:space="preserve"> a.m.-</w:t>
          </w:r>
          <w:r w:rsidR="00AD7E34">
            <w:rPr>
              <w:color w:val="auto"/>
              <w:szCs w:val="18"/>
            </w:rPr>
            <w:t>11:30</w:t>
          </w:r>
          <w:r w:rsidR="001F6A31" w:rsidRPr="007C1A48">
            <w:rPr>
              <w:color w:val="auto"/>
              <w:szCs w:val="18"/>
            </w:rPr>
            <w:t xml:space="preserve"> </w:t>
          </w:r>
          <w:r w:rsidR="000057E1">
            <w:rPr>
              <w:color w:val="auto"/>
              <w:szCs w:val="18"/>
            </w:rPr>
            <w:t>a</w:t>
          </w:r>
          <w:r w:rsidR="00411B0F">
            <w:rPr>
              <w:color w:val="auto"/>
              <w:szCs w:val="18"/>
            </w:rPr>
            <w:t>.m</w:t>
          </w:r>
          <w:r w:rsidR="001F6A31" w:rsidRPr="007C1A48">
            <w:rPr>
              <w:color w:val="auto"/>
              <w:szCs w:val="18"/>
            </w:rPr>
            <w:t>.</w:t>
          </w:r>
        </w:p>
      </w:tc>
    </w:tr>
  </w:tbl>
  <w:p w:rsidR="002E4F42" w:rsidRPr="007C1A48" w:rsidRDefault="002E4F42" w:rsidP="00015440">
    <w:pPr>
      <w:pStyle w:val="Header"/>
      <w:rPr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7F7E8B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BC12F96"/>
    <w:multiLevelType w:val="multilevel"/>
    <w:tmpl w:val="8DBA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1D6A0D"/>
    <w:multiLevelType w:val="hybridMultilevel"/>
    <w:tmpl w:val="2006DC6E"/>
    <w:lvl w:ilvl="0" w:tplc="EF88F6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A6F82B3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961A61"/>
    <w:multiLevelType w:val="hybridMultilevel"/>
    <w:tmpl w:val="C4A45760"/>
    <w:lvl w:ilvl="0" w:tplc="5E94D862">
      <w:numFmt w:val="bullet"/>
      <w:lvlText w:val="-"/>
      <w:lvlJc w:val="left"/>
      <w:pPr>
        <w:ind w:left="533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4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8"/>
  </w:num>
  <w:num w:numId="2">
    <w:abstractNumId w:val="21"/>
  </w:num>
  <w:num w:numId="3">
    <w:abstractNumId w:val="22"/>
  </w:num>
  <w:num w:numId="4">
    <w:abstractNumId w:val="12"/>
  </w:num>
  <w:num w:numId="5">
    <w:abstractNumId w:val="3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20"/>
  </w:num>
  <w:num w:numId="18">
    <w:abstractNumId w:val="18"/>
  </w:num>
  <w:num w:numId="19">
    <w:abstractNumId w:val="17"/>
  </w:num>
  <w:num w:numId="20">
    <w:abstractNumId w:val="15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5"/>
  </w:num>
  <w:num w:numId="26">
    <w:abstractNumId w:val="11"/>
  </w:num>
  <w:num w:numId="27">
    <w:abstractNumId w:val="25"/>
  </w:num>
  <w:num w:numId="28">
    <w:abstractNumId w:val="11"/>
  </w:num>
  <w:num w:numId="29">
    <w:abstractNumId w:val="34"/>
  </w:num>
  <w:num w:numId="30">
    <w:abstractNumId w:val="26"/>
  </w:num>
  <w:num w:numId="31">
    <w:abstractNumId w:val="41"/>
  </w:num>
  <w:num w:numId="32">
    <w:abstractNumId w:val="36"/>
  </w:num>
  <w:num w:numId="33">
    <w:abstractNumId w:val="19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40"/>
  </w:num>
  <w:num w:numId="40">
    <w:abstractNumId w:val="30"/>
  </w:num>
  <w:num w:numId="41">
    <w:abstractNumId w:val="23"/>
  </w:num>
  <w:num w:numId="42">
    <w:abstractNumId w:val="31"/>
  </w:num>
  <w:num w:numId="43">
    <w:abstractNumId w:val="37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3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80C"/>
    <w:rsid w:val="0000418E"/>
    <w:rsid w:val="00005610"/>
    <w:rsid w:val="000057E1"/>
    <w:rsid w:val="00007C2E"/>
    <w:rsid w:val="00015440"/>
    <w:rsid w:val="00016839"/>
    <w:rsid w:val="00021358"/>
    <w:rsid w:val="00042FB3"/>
    <w:rsid w:val="00045B7C"/>
    <w:rsid w:val="00050331"/>
    <w:rsid w:val="00055973"/>
    <w:rsid w:val="00057671"/>
    <w:rsid w:val="00065C12"/>
    <w:rsid w:val="00065F14"/>
    <w:rsid w:val="00066754"/>
    <w:rsid w:val="000728DB"/>
    <w:rsid w:val="00084752"/>
    <w:rsid w:val="000849A9"/>
    <w:rsid w:val="00086540"/>
    <w:rsid w:val="00093CE2"/>
    <w:rsid w:val="00094CAB"/>
    <w:rsid w:val="0009661D"/>
    <w:rsid w:val="000D445D"/>
    <w:rsid w:val="000D479D"/>
    <w:rsid w:val="000D6DF3"/>
    <w:rsid w:val="000F0A6C"/>
    <w:rsid w:val="000F4987"/>
    <w:rsid w:val="000F65EC"/>
    <w:rsid w:val="00103670"/>
    <w:rsid w:val="001127A0"/>
    <w:rsid w:val="0011573E"/>
    <w:rsid w:val="001204B4"/>
    <w:rsid w:val="0012634B"/>
    <w:rsid w:val="001269DE"/>
    <w:rsid w:val="0013153B"/>
    <w:rsid w:val="00135126"/>
    <w:rsid w:val="00140DAE"/>
    <w:rsid w:val="001415A2"/>
    <w:rsid w:val="001419B2"/>
    <w:rsid w:val="0015180F"/>
    <w:rsid w:val="00157E69"/>
    <w:rsid w:val="00167ED5"/>
    <w:rsid w:val="001746FC"/>
    <w:rsid w:val="001754E7"/>
    <w:rsid w:val="00180E95"/>
    <w:rsid w:val="00193653"/>
    <w:rsid w:val="00196CF9"/>
    <w:rsid w:val="0019722F"/>
    <w:rsid w:val="001B5342"/>
    <w:rsid w:val="001C329C"/>
    <w:rsid w:val="001C4706"/>
    <w:rsid w:val="001E286F"/>
    <w:rsid w:val="001E5991"/>
    <w:rsid w:val="001E7D29"/>
    <w:rsid w:val="001F6A31"/>
    <w:rsid w:val="00200449"/>
    <w:rsid w:val="00201224"/>
    <w:rsid w:val="002230F8"/>
    <w:rsid w:val="00234387"/>
    <w:rsid w:val="002404F5"/>
    <w:rsid w:val="00246B70"/>
    <w:rsid w:val="0025580C"/>
    <w:rsid w:val="00267C46"/>
    <w:rsid w:val="00270D66"/>
    <w:rsid w:val="00275260"/>
    <w:rsid w:val="00276FA1"/>
    <w:rsid w:val="0028319B"/>
    <w:rsid w:val="00285B87"/>
    <w:rsid w:val="00286059"/>
    <w:rsid w:val="00291B4A"/>
    <w:rsid w:val="002A494B"/>
    <w:rsid w:val="002B6A45"/>
    <w:rsid w:val="002C2CF0"/>
    <w:rsid w:val="002C3D7E"/>
    <w:rsid w:val="002C53D1"/>
    <w:rsid w:val="002D6BCD"/>
    <w:rsid w:val="002E066A"/>
    <w:rsid w:val="002E4F42"/>
    <w:rsid w:val="002F3A94"/>
    <w:rsid w:val="00303457"/>
    <w:rsid w:val="003148C5"/>
    <w:rsid w:val="003162F7"/>
    <w:rsid w:val="003166F8"/>
    <w:rsid w:val="0032131A"/>
    <w:rsid w:val="00326CF5"/>
    <w:rsid w:val="003310BF"/>
    <w:rsid w:val="003323D7"/>
    <w:rsid w:val="00333DF8"/>
    <w:rsid w:val="00340665"/>
    <w:rsid w:val="003448DB"/>
    <w:rsid w:val="003466D2"/>
    <w:rsid w:val="00352B99"/>
    <w:rsid w:val="00357641"/>
    <w:rsid w:val="00360B6E"/>
    <w:rsid w:val="00361DEE"/>
    <w:rsid w:val="00365623"/>
    <w:rsid w:val="00367DA6"/>
    <w:rsid w:val="00376D70"/>
    <w:rsid w:val="003923F7"/>
    <w:rsid w:val="00394EF4"/>
    <w:rsid w:val="003E492D"/>
    <w:rsid w:val="003E5EB5"/>
    <w:rsid w:val="00400015"/>
    <w:rsid w:val="0040396F"/>
    <w:rsid w:val="0040425D"/>
    <w:rsid w:val="00405417"/>
    <w:rsid w:val="00410612"/>
    <w:rsid w:val="00411B0F"/>
    <w:rsid w:val="00411F8B"/>
    <w:rsid w:val="00420288"/>
    <w:rsid w:val="004203B0"/>
    <w:rsid w:val="0042158E"/>
    <w:rsid w:val="004230D9"/>
    <w:rsid w:val="00445D60"/>
    <w:rsid w:val="00450670"/>
    <w:rsid w:val="004724BD"/>
    <w:rsid w:val="00477352"/>
    <w:rsid w:val="0048124E"/>
    <w:rsid w:val="00485FC2"/>
    <w:rsid w:val="00491C23"/>
    <w:rsid w:val="004A1BF0"/>
    <w:rsid w:val="004B0B53"/>
    <w:rsid w:val="004B40DF"/>
    <w:rsid w:val="004B5C09"/>
    <w:rsid w:val="004B7654"/>
    <w:rsid w:val="004E1262"/>
    <w:rsid w:val="004E227E"/>
    <w:rsid w:val="004E61B1"/>
    <w:rsid w:val="004E7DA6"/>
    <w:rsid w:val="004F6E40"/>
    <w:rsid w:val="00500DD1"/>
    <w:rsid w:val="00521AE3"/>
    <w:rsid w:val="0052697C"/>
    <w:rsid w:val="00535B54"/>
    <w:rsid w:val="00546487"/>
    <w:rsid w:val="00554276"/>
    <w:rsid w:val="0055752B"/>
    <w:rsid w:val="005627FD"/>
    <w:rsid w:val="00564D17"/>
    <w:rsid w:val="00570173"/>
    <w:rsid w:val="00574F8D"/>
    <w:rsid w:val="0057578A"/>
    <w:rsid w:val="00586D0A"/>
    <w:rsid w:val="00586DCF"/>
    <w:rsid w:val="005B79D7"/>
    <w:rsid w:val="005D1AAF"/>
    <w:rsid w:val="005D3902"/>
    <w:rsid w:val="005E0ED9"/>
    <w:rsid w:val="006031BE"/>
    <w:rsid w:val="00615C01"/>
    <w:rsid w:val="00616B41"/>
    <w:rsid w:val="0062014B"/>
    <w:rsid w:val="00620AE8"/>
    <w:rsid w:val="006248EF"/>
    <w:rsid w:val="00624A5D"/>
    <w:rsid w:val="00641270"/>
    <w:rsid w:val="0064628C"/>
    <w:rsid w:val="0065214E"/>
    <w:rsid w:val="00654A4F"/>
    <w:rsid w:val="00655C27"/>
    <w:rsid w:val="00655EE2"/>
    <w:rsid w:val="00662CFD"/>
    <w:rsid w:val="0066434D"/>
    <w:rsid w:val="006771EF"/>
    <w:rsid w:val="00680296"/>
    <w:rsid w:val="006853BC"/>
    <w:rsid w:val="00686E45"/>
    <w:rsid w:val="00687389"/>
    <w:rsid w:val="006928C1"/>
    <w:rsid w:val="006B6837"/>
    <w:rsid w:val="006C052E"/>
    <w:rsid w:val="006C109E"/>
    <w:rsid w:val="006D022D"/>
    <w:rsid w:val="006D500D"/>
    <w:rsid w:val="006D5463"/>
    <w:rsid w:val="006E015E"/>
    <w:rsid w:val="006E1706"/>
    <w:rsid w:val="006E291F"/>
    <w:rsid w:val="006F03D4"/>
    <w:rsid w:val="006F16C9"/>
    <w:rsid w:val="007004A8"/>
    <w:rsid w:val="00700B1F"/>
    <w:rsid w:val="007066BB"/>
    <w:rsid w:val="007209E1"/>
    <w:rsid w:val="007257E9"/>
    <w:rsid w:val="00725BDB"/>
    <w:rsid w:val="00737440"/>
    <w:rsid w:val="00740105"/>
    <w:rsid w:val="0074301C"/>
    <w:rsid w:val="00744B1E"/>
    <w:rsid w:val="00752F5C"/>
    <w:rsid w:val="00756D9C"/>
    <w:rsid w:val="007619BD"/>
    <w:rsid w:val="00765BFD"/>
    <w:rsid w:val="0076766B"/>
    <w:rsid w:val="00771C24"/>
    <w:rsid w:val="0077680A"/>
    <w:rsid w:val="00781863"/>
    <w:rsid w:val="00785B35"/>
    <w:rsid w:val="00792701"/>
    <w:rsid w:val="007A2271"/>
    <w:rsid w:val="007A77D2"/>
    <w:rsid w:val="007B0D19"/>
    <w:rsid w:val="007B0F76"/>
    <w:rsid w:val="007B1B45"/>
    <w:rsid w:val="007B2549"/>
    <w:rsid w:val="007B592D"/>
    <w:rsid w:val="007C1A48"/>
    <w:rsid w:val="007C4BAF"/>
    <w:rsid w:val="007D01E7"/>
    <w:rsid w:val="007D5836"/>
    <w:rsid w:val="007F34A4"/>
    <w:rsid w:val="0080415D"/>
    <w:rsid w:val="00815563"/>
    <w:rsid w:val="008240DA"/>
    <w:rsid w:val="00827849"/>
    <w:rsid w:val="00841DFC"/>
    <w:rsid w:val="008429E5"/>
    <w:rsid w:val="00842C4D"/>
    <w:rsid w:val="008430E8"/>
    <w:rsid w:val="00863E6E"/>
    <w:rsid w:val="00867EA4"/>
    <w:rsid w:val="00880C14"/>
    <w:rsid w:val="008848C7"/>
    <w:rsid w:val="00897D88"/>
    <w:rsid w:val="008A0319"/>
    <w:rsid w:val="008A65E9"/>
    <w:rsid w:val="008B2EFE"/>
    <w:rsid w:val="008C6F47"/>
    <w:rsid w:val="008C7664"/>
    <w:rsid w:val="008D3AA3"/>
    <w:rsid w:val="008D43E9"/>
    <w:rsid w:val="008D6B68"/>
    <w:rsid w:val="008E3C0E"/>
    <w:rsid w:val="008E421A"/>
    <w:rsid w:val="008E476B"/>
    <w:rsid w:val="008E5972"/>
    <w:rsid w:val="008F0D04"/>
    <w:rsid w:val="008F0D18"/>
    <w:rsid w:val="008F0F63"/>
    <w:rsid w:val="00912EF4"/>
    <w:rsid w:val="00916838"/>
    <w:rsid w:val="0092230E"/>
    <w:rsid w:val="00927C63"/>
    <w:rsid w:val="00932F50"/>
    <w:rsid w:val="0094637B"/>
    <w:rsid w:val="00955A78"/>
    <w:rsid w:val="0095633D"/>
    <w:rsid w:val="00966A14"/>
    <w:rsid w:val="00970414"/>
    <w:rsid w:val="00972B06"/>
    <w:rsid w:val="009809C9"/>
    <w:rsid w:val="0098483F"/>
    <w:rsid w:val="009921B8"/>
    <w:rsid w:val="009A6621"/>
    <w:rsid w:val="009C706D"/>
    <w:rsid w:val="009C79E8"/>
    <w:rsid w:val="009D02DB"/>
    <w:rsid w:val="009D1AD7"/>
    <w:rsid w:val="009D4984"/>
    <w:rsid w:val="009D64E1"/>
    <w:rsid w:val="009D6901"/>
    <w:rsid w:val="009E47DE"/>
    <w:rsid w:val="009F0239"/>
    <w:rsid w:val="009F053B"/>
    <w:rsid w:val="009F4E19"/>
    <w:rsid w:val="00A03F55"/>
    <w:rsid w:val="00A07662"/>
    <w:rsid w:val="00A16EFC"/>
    <w:rsid w:val="00A21B71"/>
    <w:rsid w:val="00A25111"/>
    <w:rsid w:val="00A27E74"/>
    <w:rsid w:val="00A3439E"/>
    <w:rsid w:val="00A37F9E"/>
    <w:rsid w:val="00A40085"/>
    <w:rsid w:val="00A4707E"/>
    <w:rsid w:val="00A47DF6"/>
    <w:rsid w:val="00A60E11"/>
    <w:rsid w:val="00A63D35"/>
    <w:rsid w:val="00A731EF"/>
    <w:rsid w:val="00A9231C"/>
    <w:rsid w:val="00A96FA5"/>
    <w:rsid w:val="00AA2532"/>
    <w:rsid w:val="00AB6620"/>
    <w:rsid w:val="00AC115D"/>
    <w:rsid w:val="00AD29E5"/>
    <w:rsid w:val="00AD2D29"/>
    <w:rsid w:val="00AD7E34"/>
    <w:rsid w:val="00AE1F88"/>
    <w:rsid w:val="00AE361F"/>
    <w:rsid w:val="00AE5370"/>
    <w:rsid w:val="00AF0DE5"/>
    <w:rsid w:val="00AF1FAB"/>
    <w:rsid w:val="00B247A9"/>
    <w:rsid w:val="00B30368"/>
    <w:rsid w:val="00B435B5"/>
    <w:rsid w:val="00B53FB1"/>
    <w:rsid w:val="00B55612"/>
    <w:rsid w:val="00B565D8"/>
    <w:rsid w:val="00B5779A"/>
    <w:rsid w:val="00B63E8A"/>
    <w:rsid w:val="00B64D24"/>
    <w:rsid w:val="00B7147D"/>
    <w:rsid w:val="00B72633"/>
    <w:rsid w:val="00B75CFC"/>
    <w:rsid w:val="00B76AB4"/>
    <w:rsid w:val="00B853F9"/>
    <w:rsid w:val="00B866E1"/>
    <w:rsid w:val="00B907BD"/>
    <w:rsid w:val="00B92231"/>
    <w:rsid w:val="00B94ADC"/>
    <w:rsid w:val="00BA07CA"/>
    <w:rsid w:val="00BA2CE6"/>
    <w:rsid w:val="00BB018B"/>
    <w:rsid w:val="00BC27A0"/>
    <w:rsid w:val="00BC7F25"/>
    <w:rsid w:val="00BD1747"/>
    <w:rsid w:val="00BD2B06"/>
    <w:rsid w:val="00C00194"/>
    <w:rsid w:val="00C03342"/>
    <w:rsid w:val="00C12F9D"/>
    <w:rsid w:val="00C14973"/>
    <w:rsid w:val="00C1643D"/>
    <w:rsid w:val="00C2055D"/>
    <w:rsid w:val="00C219B7"/>
    <w:rsid w:val="00C261A9"/>
    <w:rsid w:val="00C2758B"/>
    <w:rsid w:val="00C306DF"/>
    <w:rsid w:val="00C319CB"/>
    <w:rsid w:val="00C32F8C"/>
    <w:rsid w:val="00C33045"/>
    <w:rsid w:val="00C36AA1"/>
    <w:rsid w:val="00C42793"/>
    <w:rsid w:val="00C445F8"/>
    <w:rsid w:val="00C47362"/>
    <w:rsid w:val="00C601ED"/>
    <w:rsid w:val="00C72D32"/>
    <w:rsid w:val="00C76156"/>
    <w:rsid w:val="00C7624A"/>
    <w:rsid w:val="00C8234D"/>
    <w:rsid w:val="00CC6782"/>
    <w:rsid w:val="00CD4CE6"/>
    <w:rsid w:val="00CE5A5C"/>
    <w:rsid w:val="00CF1ACB"/>
    <w:rsid w:val="00D0068B"/>
    <w:rsid w:val="00D0149A"/>
    <w:rsid w:val="00D07AA6"/>
    <w:rsid w:val="00D10052"/>
    <w:rsid w:val="00D2343F"/>
    <w:rsid w:val="00D31AB7"/>
    <w:rsid w:val="00D369D1"/>
    <w:rsid w:val="00D36BF3"/>
    <w:rsid w:val="00D36DFE"/>
    <w:rsid w:val="00D50BAD"/>
    <w:rsid w:val="00D50D23"/>
    <w:rsid w:val="00D512BB"/>
    <w:rsid w:val="00D53571"/>
    <w:rsid w:val="00D574FF"/>
    <w:rsid w:val="00D60709"/>
    <w:rsid w:val="00D7222A"/>
    <w:rsid w:val="00D93864"/>
    <w:rsid w:val="00D964E7"/>
    <w:rsid w:val="00DA3B1A"/>
    <w:rsid w:val="00DA6743"/>
    <w:rsid w:val="00DC1FF4"/>
    <w:rsid w:val="00DC4EC9"/>
    <w:rsid w:val="00DC6078"/>
    <w:rsid w:val="00DC79AD"/>
    <w:rsid w:val="00DD2075"/>
    <w:rsid w:val="00DD397D"/>
    <w:rsid w:val="00DE01D4"/>
    <w:rsid w:val="00DE065D"/>
    <w:rsid w:val="00DF2868"/>
    <w:rsid w:val="00DF7B22"/>
    <w:rsid w:val="00E235D0"/>
    <w:rsid w:val="00E5192D"/>
    <w:rsid w:val="00E52B79"/>
    <w:rsid w:val="00E541B0"/>
    <w:rsid w:val="00E557A0"/>
    <w:rsid w:val="00E62EBA"/>
    <w:rsid w:val="00E6337F"/>
    <w:rsid w:val="00E6690D"/>
    <w:rsid w:val="00E6723C"/>
    <w:rsid w:val="00E70676"/>
    <w:rsid w:val="00E81003"/>
    <w:rsid w:val="00E90E39"/>
    <w:rsid w:val="00E91063"/>
    <w:rsid w:val="00E95FC4"/>
    <w:rsid w:val="00EA63E7"/>
    <w:rsid w:val="00EA7838"/>
    <w:rsid w:val="00EB05AE"/>
    <w:rsid w:val="00EC385E"/>
    <w:rsid w:val="00EC6B20"/>
    <w:rsid w:val="00EF6435"/>
    <w:rsid w:val="00F05E0B"/>
    <w:rsid w:val="00F07D6F"/>
    <w:rsid w:val="00F10F6B"/>
    <w:rsid w:val="00F17222"/>
    <w:rsid w:val="00F23697"/>
    <w:rsid w:val="00F24283"/>
    <w:rsid w:val="00F26EED"/>
    <w:rsid w:val="00F32523"/>
    <w:rsid w:val="00F362CC"/>
    <w:rsid w:val="00F36BB7"/>
    <w:rsid w:val="00F4166C"/>
    <w:rsid w:val="00F530C4"/>
    <w:rsid w:val="00F64415"/>
    <w:rsid w:val="00F74576"/>
    <w:rsid w:val="00F804DC"/>
    <w:rsid w:val="00F81AD0"/>
    <w:rsid w:val="00F87EAA"/>
    <w:rsid w:val="00F92B25"/>
    <w:rsid w:val="00F96134"/>
    <w:rsid w:val="00FA5A1F"/>
    <w:rsid w:val="00FA7DB4"/>
    <w:rsid w:val="00FB3809"/>
    <w:rsid w:val="00FC7F4B"/>
    <w:rsid w:val="00FD13C3"/>
    <w:rsid w:val="00FD469B"/>
    <w:rsid w:val="00FD53B2"/>
    <w:rsid w:val="00FD6CAB"/>
    <w:rsid w:val="00FE6B6C"/>
    <w:rsid w:val="00FF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C59C4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1">
    <w:name w:val="Grid Table 1 Light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customStyle="1" w:styleId="ListTable1Light1">
    <w:name w:val="List Table 1 Light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1">
    <w:name w:val="Plain Table 1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hunt\Downloads\TF78460897%20(1)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71af3243-3dd4-4a8d-8c0d-dd76da1f02a5"/>
    <ds:schemaRef ds:uri="16c05727-aa75-4e4a-9b5f-8a80a1165891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CC69F648-D002-4A4D-AB47-B3A47B3FB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TF78460897 (1)</Template>
  <TotalTime>0</TotalTime>
  <Pages>5</Pages>
  <Words>1379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Pres</cp:keywords>
  <cp:lastModifiedBy/>
  <cp:revision>1</cp:revision>
  <dcterms:created xsi:type="dcterms:W3CDTF">2020-12-02T04:17:00Z</dcterms:created>
  <dcterms:modified xsi:type="dcterms:W3CDTF">2021-03-07T18:51:00Z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